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A5C9" w14:textId="1B91F48F" w:rsidR="00DC65AE" w:rsidRDefault="009C12E5" w:rsidP="00DC65AE">
      <w:pPr>
        <w:sectPr w:rsidR="00DC65AE">
          <w:footerReference w:type="default" r:id="rId8"/>
          <w:headerReference w:type="first" r:id="rId9"/>
          <w:pgSz w:w="12240" w:h="15840"/>
          <w:pgMar w:top="720" w:right="720" w:bottom="720" w:left="720" w:header="720" w:footer="720" w:gutter="0"/>
          <w:cols w:space="720"/>
          <w:titlePg/>
        </w:sectPr>
      </w:pPr>
      <w:r>
        <w:rPr>
          <w:noProof/>
        </w:rPr>
        <w:drawing>
          <wp:anchor distT="0" distB="0" distL="114300" distR="114300" simplePos="0" relativeHeight="251770905" behindDoc="0" locked="0" layoutInCell="1" allowOverlap="1" wp14:anchorId="113BC3DE" wp14:editId="3CD5D50B">
            <wp:simplePos x="0" y="0"/>
            <wp:positionH relativeFrom="page">
              <wp:posOffset>4102100</wp:posOffset>
            </wp:positionH>
            <wp:positionV relativeFrom="page">
              <wp:posOffset>6931660</wp:posOffset>
            </wp:positionV>
            <wp:extent cx="2320290" cy="1043305"/>
            <wp:effectExtent l="0" t="0" r="0" b="0"/>
            <wp:wrapThrough wrapText="bothSides">
              <wp:wrapPolygon edited="0">
                <wp:start x="6384" y="0"/>
                <wp:lineTo x="2128" y="2629"/>
                <wp:lineTo x="2128" y="7888"/>
                <wp:lineTo x="0" y="9991"/>
                <wp:lineTo x="0" y="16302"/>
                <wp:lineTo x="473" y="18931"/>
                <wp:lineTo x="3074" y="21035"/>
                <wp:lineTo x="18680" y="21035"/>
                <wp:lineTo x="21281" y="19457"/>
                <wp:lineTo x="21281" y="9991"/>
                <wp:lineTo x="19153" y="7888"/>
                <wp:lineTo x="19389" y="2103"/>
                <wp:lineTo x="14897" y="0"/>
                <wp:lineTo x="6384"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 US White.png"/>
                    <pic:cNvPicPr/>
                  </pic:nvPicPr>
                  <pic:blipFill>
                    <a:blip r:embed="rId10" cstate="screen">
                      <a:extLst>
                        <a:ext uri="{28A0092B-C50C-407E-A947-70E740481C1C}">
                          <a14:useLocalDpi xmlns:a14="http://schemas.microsoft.com/office/drawing/2010/main"/>
                        </a:ext>
                      </a:extLst>
                    </a:blip>
                    <a:stretch>
                      <a:fillRect/>
                    </a:stretch>
                  </pic:blipFill>
                  <pic:spPr>
                    <a:xfrm>
                      <a:off x="0" y="0"/>
                      <a:ext cx="2320290" cy="1043305"/>
                    </a:xfrm>
                    <a:prstGeom prst="rect">
                      <a:avLst/>
                    </a:prstGeom>
                  </pic:spPr>
                </pic:pic>
              </a:graphicData>
            </a:graphic>
            <wp14:sizeRelH relativeFrom="margin">
              <wp14:pctWidth>0</wp14:pctWidth>
            </wp14:sizeRelH>
            <wp14:sizeRelV relativeFrom="margin">
              <wp14:pctHeight>0</wp14:pctHeight>
            </wp14:sizeRelV>
          </wp:anchor>
        </w:drawing>
      </w:r>
      <w:r w:rsidR="00F42D22">
        <w:rPr>
          <w:noProof/>
        </w:rPr>
        <w:drawing>
          <wp:anchor distT="0" distB="0" distL="114300" distR="114300" simplePos="0" relativeHeight="251718681" behindDoc="0" locked="0" layoutInCell="1" allowOverlap="1" wp14:anchorId="725AE614" wp14:editId="24397A5D">
            <wp:simplePos x="0" y="0"/>
            <wp:positionH relativeFrom="page">
              <wp:posOffset>3886200</wp:posOffset>
            </wp:positionH>
            <wp:positionV relativeFrom="page">
              <wp:posOffset>2310765</wp:posOffset>
            </wp:positionV>
            <wp:extent cx="2725420" cy="2868295"/>
            <wp:effectExtent l="0" t="0" r="0" b="0"/>
            <wp:wrapThrough wrapText="bothSides">
              <wp:wrapPolygon edited="0">
                <wp:start x="14494" y="383"/>
                <wp:lineTo x="5435" y="1339"/>
                <wp:lineTo x="1409" y="2295"/>
                <wp:lineTo x="1409" y="3826"/>
                <wp:lineTo x="3623" y="6886"/>
                <wp:lineTo x="1610" y="10138"/>
                <wp:lineTo x="1409" y="12816"/>
                <wp:lineTo x="1409" y="14728"/>
                <wp:lineTo x="1812" y="16067"/>
                <wp:lineTo x="4227" y="19128"/>
                <wp:lineTo x="4429" y="19319"/>
                <wp:lineTo x="9260" y="20849"/>
                <wp:lineTo x="9663" y="21232"/>
                <wp:lineTo x="10870" y="21232"/>
                <wp:lineTo x="11273" y="20849"/>
                <wp:lineTo x="15702" y="19319"/>
                <wp:lineTo x="15903" y="19128"/>
                <wp:lineTo x="18117" y="16067"/>
                <wp:lineTo x="18721" y="13007"/>
                <wp:lineTo x="18520" y="9946"/>
                <wp:lineTo x="16306" y="6886"/>
                <wp:lineTo x="18117" y="3826"/>
                <wp:lineTo x="19728" y="3634"/>
                <wp:lineTo x="19124" y="1148"/>
                <wp:lineTo x="16104" y="383"/>
                <wp:lineTo x="14494" y="383"/>
              </wp:wrapPolygon>
            </wp:wrapThrough>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25420" cy="286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CF0">
        <w:rPr>
          <w:noProof/>
        </w:rPr>
        <mc:AlternateContent>
          <mc:Choice Requires="wps">
            <w:drawing>
              <wp:anchor distT="0" distB="0" distL="114300" distR="114300" simplePos="0" relativeHeight="251663360" behindDoc="0" locked="0" layoutInCell="1" allowOverlap="1" wp14:anchorId="4C18073E" wp14:editId="50DABDF9">
                <wp:simplePos x="0" y="0"/>
                <wp:positionH relativeFrom="page">
                  <wp:posOffset>3117850</wp:posOffset>
                </wp:positionH>
                <wp:positionV relativeFrom="page">
                  <wp:posOffset>6424930</wp:posOffset>
                </wp:positionV>
                <wp:extent cx="4191000" cy="1410970"/>
                <wp:effectExtent l="0" t="0" r="0" b="11430"/>
                <wp:wrapTight wrapText="bothSides">
                  <wp:wrapPolygon edited="0">
                    <wp:start x="131" y="0"/>
                    <wp:lineTo x="131" y="21386"/>
                    <wp:lineTo x="21338" y="21386"/>
                    <wp:lineTo x="21338" y="0"/>
                    <wp:lineTo x="131"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1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F1791A" w14:textId="77777777" w:rsidR="004A3CD7" w:rsidRDefault="004A3CD7" w:rsidP="00AE0CF0">
                            <w:pPr>
                              <w:jc w:val="center"/>
                              <w:rPr>
                                <w:i/>
                                <w:color w:val="FFFFFF" w:themeColor="background1"/>
                              </w:rPr>
                            </w:pPr>
                            <w:r>
                              <w:rPr>
                                <w:i/>
                                <w:color w:val="FFFFFF" w:themeColor="background1"/>
                              </w:rPr>
                              <w:t>2014 – TIPPING POINT PROJECTS</w:t>
                            </w:r>
                          </w:p>
                          <w:p w14:paraId="29BFDD6C" w14:textId="77777777" w:rsidR="004A3CD7" w:rsidRPr="00AE0CF0" w:rsidRDefault="004A3CD7" w:rsidP="00786886">
                            <w:pPr>
                              <w:pStyle w:val="Subtitle"/>
                              <w:rPr>
                                <w:rFonts w:asciiTheme="minorHAnsi" w:hAnsiTheme="minorHAns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45.5pt;margin-top:505.9pt;width:330pt;height:11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" filled="f" stroked="f">
                <v:textbox inset=",0,,0">
                  <w:txbxContent>
                    <w:p w14:paraId="6BF1791A" w14:textId="77777777" w:rsidR="004A3CD7" w:rsidRDefault="004A3CD7" w:rsidP="00AE0CF0">
                      <w:pPr>
                        <w:jc w:val="center"/>
                        <w:rPr>
                          <w:i/>
                          <w:color w:val="FFFFFF" w:themeColor="background1"/>
                        </w:rPr>
                      </w:pPr>
                      <w:r>
                        <w:rPr>
                          <w:i/>
                          <w:color w:val="FFFFFF" w:themeColor="background1"/>
                        </w:rPr>
                        <w:t>2014 – TIPPING POINT PROJECTS</w:t>
                      </w:r>
                    </w:p>
                    <w:p w14:paraId="29BFDD6C" w14:textId="77777777" w:rsidR="004A3CD7" w:rsidRPr="00AE0CF0" w:rsidRDefault="004A3CD7" w:rsidP="00786886">
                      <w:pPr>
                        <w:pStyle w:val="Subtitle"/>
                        <w:rPr>
                          <w:rFonts w:asciiTheme="minorHAnsi" w:hAnsiTheme="minorHAnsi"/>
                        </w:rPr>
                      </w:pPr>
                    </w:p>
                  </w:txbxContent>
                </v:textbox>
                <w10:wrap type="tight" anchorx="page" anchory="page"/>
              </v:shape>
            </w:pict>
          </mc:Fallback>
        </mc:AlternateContent>
      </w:r>
      <w:r w:rsidR="00CC30DB">
        <w:rPr>
          <w:noProof/>
        </w:rPr>
        <mc:AlternateContent>
          <mc:Choice Requires="wps">
            <w:drawing>
              <wp:anchor distT="0" distB="0" distL="114300" distR="114300" simplePos="0" relativeHeight="251661312" behindDoc="0" locked="0" layoutInCell="0" allowOverlap="1" wp14:anchorId="72B6DB3C" wp14:editId="6C058E92">
                <wp:simplePos x="0" y="0"/>
                <wp:positionH relativeFrom="page">
                  <wp:posOffset>3124200</wp:posOffset>
                </wp:positionH>
                <wp:positionV relativeFrom="page">
                  <wp:posOffset>5537200</wp:posOffset>
                </wp:positionV>
                <wp:extent cx="4191000" cy="711200"/>
                <wp:effectExtent l="0" t="0" r="0" b="0"/>
                <wp:wrapTight wrapText="bothSides">
                  <wp:wrapPolygon edited="0">
                    <wp:start x="131" y="0"/>
                    <wp:lineTo x="131" y="20829"/>
                    <wp:lineTo x="21338" y="20829"/>
                    <wp:lineTo x="21338" y="0"/>
                    <wp:lineTo x="131" y="0"/>
                  </wp:wrapPolygon>
                </wp:wrapTigh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EB152B" w14:textId="77777777" w:rsidR="004A3CD7" w:rsidRPr="00786886" w:rsidRDefault="004A3CD7" w:rsidP="00AE0CF0">
                            <w:pPr>
                              <w:pStyle w:val="Title"/>
                              <w:jc w:val="center"/>
                              <w:rPr>
                                <w:sz w:val="56"/>
                              </w:rPr>
                            </w:pPr>
                            <w:r>
                              <w:rPr>
                                <w:sz w:val="56"/>
                              </w:rPr>
                              <w:t>Priority</w:t>
                            </w:r>
                            <w:r w:rsidRPr="00786886">
                              <w:rPr>
                                <w:sz w:val="56"/>
                              </w:rPr>
                              <w:t xml:space="preserve"> Projects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6pt;margin-top:436pt;width:330pt;height: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qhvYCAABV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" o:allowincell="f" filled="f" stroked="f">
                <v:textbox inset=",0,,0">
                  <w:txbxContent>
                    <w:p w14:paraId="11EB152B" w14:textId="77777777" w:rsidR="004A3CD7" w:rsidRPr="00786886" w:rsidRDefault="004A3CD7" w:rsidP="00AE0CF0">
                      <w:pPr>
                        <w:pStyle w:val="Title"/>
                        <w:jc w:val="center"/>
                        <w:rPr>
                          <w:sz w:val="56"/>
                        </w:rPr>
                      </w:pPr>
                      <w:r>
                        <w:rPr>
                          <w:sz w:val="56"/>
                        </w:rPr>
                        <w:t>Priority</w:t>
                      </w:r>
                      <w:r w:rsidRPr="00786886">
                        <w:rPr>
                          <w:sz w:val="56"/>
                        </w:rPr>
                        <w:t xml:space="preserve"> Projects</w:t>
                      </w:r>
                    </w:p>
                  </w:txbxContent>
                </v:textbox>
                <w10:wrap type="tight" anchorx="page" anchory="page"/>
              </v:shape>
            </w:pict>
          </mc:Fallback>
        </mc:AlternateContent>
      </w:r>
      <w:r w:rsidR="00CC30DB">
        <w:rPr>
          <w:noProof/>
        </w:rPr>
        <mc:AlternateContent>
          <mc:Choice Requires="wps">
            <w:drawing>
              <wp:anchor distT="0" distB="0" distL="114300" distR="114300" simplePos="0" relativeHeight="251660288" behindDoc="0" locked="0" layoutInCell="1" allowOverlap="1" wp14:anchorId="2C3B67F5" wp14:editId="7E0FF1A6">
                <wp:simplePos x="0" y="0"/>
                <wp:positionH relativeFrom="page">
                  <wp:posOffset>3124200</wp:posOffset>
                </wp:positionH>
                <wp:positionV relativeFrom="page">
                  <wp:posOffset>6248400</wp:posOffset>
                </wp:positionV>
                <wp:extent cx="4191000" cy="0"/>
                <wp:effectExtent l="12700" t="12700" r="25400" b="2540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492pt" to="8in,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" strokecolor="white [3212]" strokeweight="1pt">
                <v:shadow opacity="22938f" mv:blur="38100f" offset="0,2pt"/>
                <w10:wrap anchorx="page" anchory="page"/>
              </v:line>
            </w:pict>
          </mc:Fallback>
        </mc:AlternateContent>
      </w:r>
      <w:r w:rsidR="00DC56CC">
        <w:br w:type="page"/>
      </w:r>
      <w:r w:rsidR="009F7017">
        <w:rPr>
          <w:noProof/>
        </w:rPr>
        <w:lastRenderedPageBreak/>
        <w:drawing>
          <wp:anchor distT="0" distB="0" distL="118745" distR="118745" simplePos="0" relativeHeight="251721753" behindDoc="0" locked="0" layoutInCell="1" allowOverlap="1" wp14:anchorId="44B670BB" wp14:editId="260F807D">
            <wp:simplePos x="0" y="0"/>
            <wp:positionH relativeFrom="page">
              <wp:posOffset>1828800</wp:posOffset>
            </wp:positionH>
            <wp:positionV relativeFrom="page">
              <wp:posOffset>4388485</wp:posOffset>
            </wp:positionV>
            <wp:extent cx="4195445" cy="4331970"/>
            <wp:effectExtent l="0" t="0" r="0" b="11430"/>
            <wp:wrapNone/>
            <wp:docPr id="132" name="Picture 132" descr="Overlay-2Colum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Overlay-2ColumnText.png"/>
                    <pic:cNvPicPr/>
                  </pic:nvPicPr>
                  <pic:blipFill>
                    <a:blip r:embed="rId12"/>
                    <a:stretch>
                      <a:fillRect/>
                    </a:stretch>
                  </pic:blipFill>
                  <pic:spPr>
                    <a:xfrm>
                      <a:off x="0" y="0"/>
                      <a:ext cx="4195445" cy="4331970"/>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r w:rsidR="00C51726">
        <w:rPr>
          <w:noProof/>
        </w:rPr>
        <mc:AlternateContent>
          <mc:Choice Requires="wps">
            <w:drawing>
              <wp:anchor distT="0" distB="0" distL="114300" distR="114300" simplePos="0" relativeHeight="251769881" behindDoc="0" locked="0" layoutInCell="1" allowOverlap="1" wp14:anchorId="3BC10AFC" wp14:editId="77CF3BA3">
                <wp:simplePos x="0" y="0"/>
                <wp:positionH relativeFrom="page">
                  <wp:posOffset>2278380</wp:posOffset>
                </wp:positionH>
                <wp:positionV relativeFrom="page">
                  <wp:posOffset>4634230</wp:posOffset>
                </wp:positionV>
                <wp:extent cx="3736340" cy="4238625"/>
                <wp:effectExtent l="0" t="0" r="0" b="3175"/>
                <wp:wrapTight wrapText="bothSides">
                  <wp:wrapPolygon edited="0">
                    <wp:start x="441" y="0"/>
                    <wp:lineTo x="441" y="21487"/>
                    <wp:lineTo x="20998" y="21487"/>
                    <wp:lineTo x="20998" y="0"/>
                    <wp:lineTo x="441" y="0"/>
                  </wp:wrapPolygon>
                </wp:wrapTight>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EDBAE1" w14:textId="77777777" w:rsidR="004A3CD7" w:rsidRPr="003D0181" w:rsidRDefault="004A3CD7" w:rsidP="003C66B2">
                            <w:pPr>
                              <w:pStyle w:val="BodyText"/>
                              <w:rPr>
                                <w:color w:val="FFFFFF" w:themeColor="background1"/>
                                <w:sz w:val="24"/>
                              </w:rPr>
                            </w:pPr>
                            <w:proofErr w:type="spellStart"/>
                            <w:r w:rsidRPr="003D0181">
                              <w:rPr>
                                <w:color w:val="FFFFFF" w:themeColor="background1"/>
                                <w:sz w:val="24"/>
                              </w:rPr>
                              <w:t>Faith@Home</w:t>
                            </w:r>
                            <w:proofErr w:type="spellEnd"/>
                            <w:r w:rsidRPr="003D0181">
                              <w:rPr>
                                <w:color w:val="FFFFFF" w:themeColor="background1"/>
                                <w:sz w:val="24"/>
                              </w:rPr>
                              <w:t xml:space="preserve"> has reached a tipping point.</w:t>
                            </w:r>
                          </w:p>
                          <w:p w14:paraId="2226F43A" w14:textId="77777777" w:rsidR="004A3CD7" w:rsidRPr="003D0181" w:rsidRDefault="004A3CD7" w:rsidP="003C66B2">
                            <w:pPr>
                              <w:pStyle w:val="BodyText"/>
                              <w:rPr>
                                <w:color w:val="FFFFFF" w:themeColor="background1"/>
                                <w:sz w:val="24"/>
                              </w:rPr>
                            </w:pPr>
                            <w:proofErr w:type="spellStart"/>
                            <w:r w:rsidRPr="003D0181">
                              <w:rPr>
                                <w:color w:val="FFFFFF" w:themeColor="background1"/>
                                <w:sz w:val="24"/>
                              </w:rPr>
                              <w:t>Faith@Home</w:t>
                            </w:r>
                            <w:proofErr w:type="spellEnd"/>
                            <w:r w:rsidRPr="003D0181">
                              <w:rPr>
                                <w:color w:val="FFFFFF" w:themeColor="background1"/>
                                <w:sz w:val="24"/>
                              </w:rPr>
                              <w:t xml:space="preserve"> has grown beyond a US strategy to an international movement that has spread to ten countries in just four years.   Malcolm </w:t>
                            </w:r>
                            <w:proofErr w:type="spellStart"/>
                            <w:r w:rsidRPr="003D0181">
                              <w:rPr>
                                <w:color w:val="FFFFFF" w:themeColor="background1"/>
                                <w:sz w:val="24"/>
                              </w:rPr>
                              <w:t>Gladwell</w:t>
                            </w:r>
                            <w:proofErr w:type="spellEnd"/>
                            <w:r w:rsidRPr="003D0181">
                              <w:rPr>
                                <w:color w:val="FFFFFF" w:themeColor="background1"/>
                                <w:sz w:val="24"/>
                              </w:rPr>
                              <w:t xml:space="preserve"> writes, “in order to create one contagious movement, you often have to create many small movements first”.  That is clearly happening with </w:t>
                            </w:r>
                            <w:proofErr w:type="spellStart"/>
                            <w:r w:rsidRPr="003D0181">
                              <w:rPr>
                                <w:color w:val="FFFFFF" w:themeColor="background1"/>
                                <w:sz w:val="24"/>
                              </w:rPr>
                              <w:t>Faith@Home</w:t>
                            </w:r>
                            <w:proofErr w:type="spellEnd"/>
                            <w:r w:rsidRPr="003D0181">
                              <w:rPr>
                                <w:color w:val="FFFFFF" w:themeColor="background1"/>
                                <w:sz w:val="24"/>
                              </w:rPr>
                              <w:t xml:space="preserve">.  </w:t>
                            </w:r>
                          </w:p>
                          <w:p w14:paraId="4B741F2D" w14:textId="77777777" w:rsidR="004A3CD7" w:rsidRPr="003D0181" w:rsidRDefault="004A3CD7" w:rsidP="003C66B2">
                            <w:pPr>
                              <w:pStyle w:val="BodyText"/>
                              <w:rPr>
                                <w:color w:val="FFFFFF" w:themeColor="background1"/>
                                <w:sz w:val="24"/>
                              </w:rPr>
                            </w:pPr>
                            <w:r w:rsidRPr="003D0181">
                              <w:rPr>
                                <w:color w:val="FFFFFF" w:themeColor="background1"/>
                                <w:sz w:val="24"/>
                              </w:rPr>
                              <w:t xml:space="preserve">Hundreds, if not thousands, of churches have begun developing and implementing F@H strategies around the world that is empowering and equipping thousands of families to establish the home as the primary place where faith is lived, expressed and nurtured.  In order for this to continue, </w:t>
                            </w:r>
                            <w:proofErr w:type="spellStart"/>
                            <w:r w:rsidRPr="003D0181">
                              <w:rPr>
                                <w:color w:val="FFFFFF" w:themeColor="background1"/>
                                <w:sz w:val="24"/>
                              </w:rPr>
                              <w:t>Faith@Home</w:t>
                            </w:r>
                            <w:proofErr w:type="spellEnd"/>
                            <w:r w:rsidRPr="003D0181">
                              <w:rPr>
                                <w:color w:val="FFFFFF" w:themeColor="background1"/>
                                <w:sz w:val="24"/>
                              </w:rPr>
                              <w:t xml:space="preserve"> Ministries has reached a point where the following projects have been identified as critical components that will enable us to continue to champion, serve and spread this movement effectively around the world into the future.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79.4pt;margin-top:364.9pt;width:294.2pt;height:333.75pt;z-index:2517698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" mv:complextextbox="1" filled="f" stroked="f">
                <v:textbox inset="10.8pt,0,10.8pt,0">
                  <w:txbxContent>
                    <w:p w14:paraId="13EDBAE1" w14:textId="77777777" w:rsidR="004A3CD7" w:rsidRPr="003D0181" w:rsidRDefault="004A3CD7" w:rsidP="003C66B2">
                      <w:pPr>
                        <w:pStyle w:val="BodyText"/>
                        <w:rPr>
                          <w:color w:val="FFFFFF" w:themeColor="background1"/>
                          <w:sz w:val="24"/>
                        </w:rPr>
                      </w:pPr>
                      <w:proofErr w:type="spellStart"/>
                      <w:r w:rsidRPr="003D0181">
                        <w:rPr>
                          <w:color w:val="FFFFFF" w:themeColor="background1"/>
                          <w:sz w:val="24"/>
                        </w:rPr>
                        <w:t>Faith@Home</w:t>
                      </w:r>
                      <w:proofErr w:type="spellEnd"/>
                      <w:r w:rsidRPr="003D0181">
                        <w:rPr>
                          <w:color w:val="FFFFFF" w:themeColor="background1"/>
                          <w:sz w:val="24"/>
                        </w:rPr>
                        <w:t xml:space="preserve"> has reached a tipping point.</w:t>
                      </w:r>
                    </w:p>
                    <w:p w14:paraId="2226F43A" w14:textId="77777777" w:rsidR="004A3CD7" w:rsidRPr="003D0181" w:rsidRDefault="004A3CD7" w:rsidP="003C66B2">
                      <w:pPr>
                        <w:pStyle w:val="BodyText"/>
                        <w:rPr>
                          <w:color w:val="FFFFFF" w:themeColor="background1"/>
                          <w:sz w:val="24"/>
                        </w:rPr>
                      </w:pPr>
                      <w:proofErr w:type="spellStart"/>
                      <w:r w:rsidRPr="003D0181">
                        <w:rPr>
                          <w:color w:val="FFFFFF" w:themeColor="background1"/>
                          <w:sz w:val="24"/>
                        </w:rPr>
                        <w:t>Faith@Home</w:t>
                      </w:r>
                      <w:proofErr w:type="spellEnd"/>
                      <w:r w:rsidRPr="003D0181">
                        <w:rPr>
                          <w:color w:val="FFFFFF" w:themeColor="background1"/>
                          <w:sz w:val="24"/>
                        </w:rPr>
                        <w:t xml:space="preserve"> has grown beyond a US strategy to an international movement that has spread to ten countries in just four years.   Malcolm </w:t>
                      </w:r>
                      <w:proofErr w:type="spellStart"/>
                      <w:r w:rsidRPr="003D0181">
                        <w:rPr>
                          <w:color w:val="FFFFFF" w:themeColor="background1"/>
                          <w:sz w:val="24"/>
                        </w:rPr>
                        <w:t>Gladwell</w:t>
                      </w:r>
                      <w:proofErr w:type="spellEnd"/>
                      <w:r w:rsidRPr="003D0181">
                        <w:rPr>
                          <w:color w:val="FFFFFF" w:themeColor="background1"/>
                          <w:sz w:val="24"/>
                        </w:rPr>
                        <w:t xml:space="preserve"> writes, “in order to create one contagious movement, you often have to create many small movements first”.  That is clearly happening with </w:t>
                      </w:r>
                      <w:proofErr w:type="spellStart"/>
                      <w:r w:rsidRPr="003D0181">
                        <w:rPr>
                          <w:color w:val="FFFFFF" w:themeColor="background1"/>
                          <w:sz w:val="24"/>
                        </w:rPr>
                        <w:t>Faith@Home</w:t>
                      </w:r>
                      <w:proofErr w:type="spellEnd"/>
                      <w:r w:rsidRPr="003D0181">
                        <w:rPr>
                          <w:color w:val="FFFFFF" w:themeColor="background1"/>
                          <w:sz w:val="24"/>
                        </w:rPr>
                        <w:t xml:space="preserve">.  </w:t>
                      </w:r>
                    </w:p>
                    <w:p w14:paraId="4B741F2D" w14:textId="77777777" w:rsidR="004A3CD7" w:rsidRPr="003D0181" w:rsidRDefault="004A3CD7" w:rsidP="003C66B2">
                      <w:pPr>
                        <w:pStyle w:val="BodyText"/>
                        <w:rPr>
                          <w:color w:val="FFFFFF" w:themeColor="background1"/>
                          <w:sz w:val="24"/>
                        </w:rPr>
                      </w:pPr>
                      <w:r w:rsidRPr="003D0181">
                        <w:rPr>
                          <w:color w:val="FFFFFF" w:themeColor="background1"/>
                          <w:sz w:val="24"/>
                        </w:rPr>
                        <w:t xml:space="preserve">Hundreds, if not thousands, of churches have begun developing and implementing F@H strategies around the world that is empowering and equipping thousands of families to establish the home as the primary place where faith is lived, expressed and nurtured.  In order for this to continue, </w:t>
                      </w:r>
                      <w:proofErr w:type="spellStart"/>
                      <w:r w:rsidRPr="003D0181">
                        <w:rPr>
                          <w:color w:val="FFFFFF" w:themeColor="background1"/>
                          <w:sz w:val="24"/>
                        </w:rPr>
                        <w:t>Faith@Home</w:t>
                      </w:r>
                      <w:proofErr w:type="spellEnd"/>
                      <w:r w:rsidRPr="003D0181">
                        <w:rPr>
                          <w:color w:val="FFFFFF" w:themeColor="background1"/>
                          <w:sz w:val="24"/>
                        </w:rPr>
                        <w:t xml:space="preserve"> Ministries has reached a point where the following projects have been identified as critical components that will enable us to continue to champion, serve and spread this movement effectively around the world into the future.</w:t>
                      </w:r>
                    </w:p>
                  </w:txbxContent>
                </v:textbox>
                <w10:wrap type="tight" anchorx="page" anchory="page"/>
              </v:shape>
            </w:pict>
          </mc:Fallback>
        </mc:AlternateContent>
      </w:r>
      <w:r w:rsidR="003C66B2">
        <w:rPr>
          <w:noProof/>
        </w:rPr>
        <mc:AlternateContent>
          <mc:Choice Requires="wps">
            <w:drawing>
              <wp:anchor distT="0" distB="0" distL="114300" distR="114300" simplePos="0" relativeHeight="251666432" behindDoc="0" locked="0" layoutInCell="1" allowOverlap="1" wp14:anchorId="642FD11A" wp14:editId="1975BA13">
                <wp:simplePos x="0" y="0"/>
                <wp:positionH relativeFrom="page">
                  <wp:posOffset>1168400</wp:posOffset>
                </wp:positionH>
                <wp:positionV relativeFrom="page">
                  <wp:posOffset>3187700</wp:posOffset>
                </wp:positionV>
                <wp:extent cx="5473700" cy="1968500"/>
                <wp:effectExtent l="0" t="0" r="0" b="12700"/>
                <wp:wrapTight wrapText="bothSides">
                  <wp:wrapPolygon edited="0">
                    <wp:start x="301" y="0"/>
                    <wp:lineTo x="301" y="21461"/>
                    <wp:lineTo x="21249" y="21461"/>
                    <wp:lineTo x="21249" y="0"/>
                    <wp:lineTo x="301" y="0"/>
                  </wp:wrapPolygon>
                </wp:wrapTight>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C389C6" w14:textId="77777777" w:rsidR="004A3CD7" w:rsidRPr="009F7017" w:rsidRDefault="004A3CD7" w:rsidP="00F42D22">
                            <w:pPr>
                              <w:jc w:val="both"/>
                              <w:rPr>
                                <w:rFonts w:asciiTheme="majorHAnsi" w:hAnsiTheme="majorHAnsi"/>
                                <w:i/>
                                <w:color w:val="3799E6"/>
                                <w:szCs w:val="32"/>
                              </w:rPr>
                            </w:pPr>
                            <w:r w:rsidRPr="009F7017">
                              <w:rPr>
                                <w:rFonts w:asciiTheme="majorHAnsi" w:hAnsiTheme="majorHAnsi"/>
                                <w:i/>
                                <w:color w:val="3799E6"/>
                                <w:szCs w:val="32"/>
                              </w:rPr>
                              <w:t xml:space="preserve">The tipping point is that magic time when an idea, trend or social behavior crosses a threshold, tips and spreads like wildfire.  If you want to bring a fundamental change in people’s belief and behavior…you need to create a community around them, where those new beliefs can be practiced, expressed and nurtured.  </w:t>
                            </w:r>
                          </w:p>
                          <w:p w14:paraId="75896391" w14:textId="77777777" w:rsidR="004A3CD7" w:rsidRPr="009F7017" w:rsidRDefault="004A3CD7" w:rsidP="003C66B2">
                            <w:pPr>
                              <w:ind w:left="4320" w:firstLine="720"/>
                              <w:jc w:val="both"/>
                              <w:rPr>
                                <w:rFonts w:asciiTheme="majorHAnsi" w:hAnsiTheme="majorHAnsi"/>
                                <w:noProof/>
                                <w:color w:val="3799E6"/>
                                <w:szCs w:val="32"/>
                              </w:rPr>
                            </w:pPr>
                            <w:r w:rsidRPr="009F7017">
                              <w:rPr>
                                <w:rFonts w:asciiTheme="majorHAnsi" w:hAnsiTheme="majorHAnsi"/>
                                <w:color w:val="3799E6"/>
                                <w:szCs w:val="32"/>
                              </w:rPr>
                              <w:t xml:space="preserve">Malcolm </w:t>
                            </w:r>
                            <w:proofErr w:type="spellStart"/>
                            <w:r w:rsidRPr="009F7017">
                              <w:rPr>
                                <w:rFonts w:asciiTheme="majorHAnsi" w:hAnsiTheme="majorHAnsi"/>
                                <w:color w:val="3799E6"/>
                                <w:szCs w:val="32"/>
                              </w:rPr>
                              <w:t>Gladwell</w:t>
                            </w:r>
                            <w:proofErr w:type="spellEnd"/>
                          </w:p>
                          <w:p w14:paraId="32BDAE95" w14:textId="77777777" w:rsidR="004A3CD7" w:rsidRPr="009F7017" w:rsidRDefault="004A3CD7" w:rsidP="00786886">
                            <w:pPr>
                              <w:pStyle w:val="Heading1"/>
                              <w:rPr>
                                <w:color w:val="3799E6"/>
                                <w:sz w:val="28"/>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92pt;margin-top:251pt;width:431pt;height:1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" mv:complextextbox="1" filled="f" stroked="f">
                <v:textbox inset="10.8pt,0,10.8pt,0">
                  <w:txbxContent>
                    <w:p w14:paraId="71C389C6" w14:textId="77777777" w:rsidR="004A3CD7" w:rsidRPr="009F7017" w:rsidRDefault="004A3CD7" w:rsidP="00F42D22">
                      <w:pPr>
                        <w:jc w:val="both"/>
                        <w:rPr>
                          <w:rFonts w:asciiTheme="majorHAnsi" w:hAnsiTheme="majorHAnsi"/>
                          <w:i/>
                          <w:color w:val="3799E6"/>
                          <w:szCs w:val="32"/>
                        </w:rPr>
                      </w:pPr>
                      <w:r w:rsidRPr="009F7017">
                        <w:rPr>
                          <w:rFonts w:asciiTheme="majorHAnsi" w:hAnsiTheme="majorHAnsi"/>
                          <w:i/>
                          <w:color w:val="3799E6"/>
                          <w:szCs w:val="32"/>
                        </w:rPr>
                        <w:t xml:space="preserve">The tipping point is that magic time when an idea, trend or social behavior crosses a threshold, tips and spreads like wildfire.  If you want to bring a fundamental change in people’s belief and behavior…you need to create a community around them, where those new beliefs can be practiced, expressed and nurtured.  </w:t>
                      </w:r>
                    </w:p>
                    <w:p w14:paraId="75896391" w14:textId="77777777" w:rsidR="004A3CD7" w:rsidRPr="009F7017" w:rsidRDefault="004A3CD7" w:rsidP="003C66B2">
                      <w:pPr>
                        <w:ind w:left="4320" w:firstLine="720"/>
                        <w:jc w:val="both"/>
                        <w:rPr>
                          <w:rFonts w:asciiTheme="majorHAnsi" w:hAnsiTheme="majorHAnsi"/>
                          <w:noProof/>
                          <w:color w:val="3799E6"/>
                          <w:szCs w:val="32"/>
                        </w:rPr>
                      </w:pPr>
                      <w:r w:rsidRPr="009F7017">
                        <w:rPr>
                          <w:rFonts w:asciiTheme="majorHAnsi" w:hAnsiTheme="majorHAnsi"/>
                          <w:color w:val="3799E6"/>
                          <w:szCs w:val="32"/>
                        </w:rPr>
                        <w:t xml:space="preserve">Malcolm </w:t>
                      </w:r>
                      <w:proofErr w:type="spellStart"/>
                      <w:r w:rsidRPr="009F7017">
                        <w:rPr>
                          <w:rFonts w:asciiTheme="majorHAnsi" w:hAnsiTheme="majorHAnsi"/>
                          <w:color w:val="3799E6"/>
                          <w:szCs w:val="32"/>
                        </w:rPr>
                        <w:t>Gladwell</w:t>
                      </w:r>
                      <w:proofErr w:type="spellEnd"/>
                    </w:p>
                    <w:p w14:paraId="32BDAE95" w14:textId="77777777" w:rsidR="004A3CD7" w:rsidRPr="009F7017" w:rsidRDefault="004A3CD7" w:rsidP="00786886">
                      <w:pPr>
                        <w:pStyle w:val="Heading1"/>
                        <w:rPr>
                          <w:color w:val="3799E6"/>
                          <w:sz w:val="28"/>
                        </w:rPr>
                      </w:pPr>
                    </w:p>
                  </w:txbxContent>
                </v:textbox>
                <w10:wrap type="tight" anchorx="page" anchory="page"/>
              </v:shape>
            </w:pict>
          </mc:Fallback>
        </mc:AlternateContent>
      </w:r>
      <w:r w:rsidR="00F42D22">
        <w:rPr>
          <w:noProof/>
        </w:rPr>
        <w:drawing>
          <wp:anchor distT="0" distB="0" distL="114300" distR="114300" simplePos="0" relativeHeight="251667456" behindDoc="0" locked="0" layoutInCell="1" allowOverlap="1" wp14:anchorId="54702665" wp14:editId="6D7DD312">
            <wp:simplePos x="0" y="0"/>
            <wp:positionH relativeFrom="page">
              <wp:posOffset>939800</wp:posOffset>
            </wp:positionH>
            <wp:positionV relativeFrom="page">
              <wp:posOffset>558165</wp:posOffset>
            </wp:positionV>
            <wp:extent cx="5892800" cy="2388235"/>
            <wp:effectExtent l="0" t="0" r="0" b="0"/>
            <wp:wrapThrough wrapText="bothSides">
              <wp:wrapPolygon edited="0">
                <wp:start x="0" y="0"/>
                <wp:lineTo x="0" y="21365"/>
                <wp:lineTo x="21507" y="21365"/>
                <wp:lineTo x="21507"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ingpoint.jpg~original.jpe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892800" cy="238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6CC">
        <w:br w:type="page"/>
      </w:r>
      <w:r w:rsidR="00DE1D2F">
        <w:rPr>
          <w:noProof/>
        </w:rPr>
        <w:lastRenderedPageBreak/>
        <w:drawing>
          <wp:anchor distT="0" distB="0" distL="114300" distR="114300" simplePos="0" relativeHeight="251788313" behindDoc="0" locked="0" layoutInCell="1" allowOverlap="1" wp14:anchorId="37ED006E" wp14:editId="61C6F143">
            <wp:simplePos x="0" y="0"/>
            <wp:positionH relativeFrom="page">
              <wp:posOffset>481965</wp:posOffset>
            </wp:positionH>
            <wp:positionV relativeFrom="page">
              <wp:posOffset>6951345</wp:posOffset>
            </wp:positionV>
            <wp:extent cx="1289050" cy="728345"/>
            <wp:effectExtent l="152400" t="101600" r="412750" b="414655"/>
            <wp:wrapNone/>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289050" cy="728345"/>
                    </a:xfrm>
                    <a:prstGeom prst="rect">
                      <a:avLst/>
                    </a:prstGeom>
                    <a:solidFill>
                      <a:srgbClr val="000000">
                        <a:shade val="95000"/>
                      </a:srgbClr>
                    </a:solidFill>
                    <a:ln w="38100" cap="sq" cmpd="sng">
                      <a:solidFill>
                        <a:schemeClr val="tx1"/>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E1D2F">
        <w:rPr>
          <w:noProof/>
        </w:rPr>
        <w:drawing>
          <wp:anchor distT="0" distB="0" distL="114300" distR="114300" simplePos="0" relativeHeight="251786265" behindDoc="0" locked="0" layoutInCell="1" allowOverlap="1" wp14:anchorId="6EE7803D" wp14:editId="4563D0FB">
            <wp:simplePos x="0" y="0"/>
            <wp:positionH relativeFrom="page">
              <wp:posOffset>481965</wp:posOffset>
            </wp:positionH>
            <wp:positionV relativeFrom="page">
              <wp:posOffset>5958205</wp:posOffset>
            </wp:positionV>
            <wp:extent cx="1286510" cy="726440"/>
            <wp:effectExtent l="50800" t="50800" r="135890" b="13716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86510" cy="726440"/>
                    </a:xfrm>
                    <a:prstGeom prst="rect">
                      <a:avLst/>
                    </a:prstGeom>
                    <a:ln w="28575" cap="sq" cmpd="sng">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E1D2F">
        <w:rPr>
          <w:noProof/>
        </w:rPr>
        <w:drawing>
          <wp:anchor distT="0" distB="0" distL="114300" distR="114300" simplePos="0" relativeHeight="251790361" behindDoc="0" locked="0" layoutInCell="1" allowOverlap="1" wp14:anchorId="75D2A0C6" wp14:editId="38CF4481">
            <wp:simplePos x="0" y="0"/>
            <wp:positionH relativeFrom="page">
              <wp:posOffset>5181147</wp:posOffset>
            </wp:positionH>
            <wp:positionV relativeFrom="page">
              <wp:posOffset>4512310</wp:posOffset>
            </wp:positionV>
            <wp:extent cx="1828800" cy="1033780"/>
            <wp:effectExtent l="76200" t="76200" r="152400" b="160020"/>
            <wp:wrapNone/>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28800" cy="103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758B" w:rsidRPr="00B4758B">
        <w:rPr>
          <w:noProof/>
          <w:sz w:val="36"/>
          <w:szCs w:val="36"/>
        </w:rPr>
        <mc:AlternateContent>
          <mc:Choice Requires="wps">
            <w:drawing>
              <wp:anchor distT="0" distB="0" distL="114300" distR="114300" simplePos="0" relativeHeight="251731993" behindDoc="0" locked="0" layoutInCell="1" allowOverlap="1" wp14:anchorId="0F174657" wp14:editId="0AF22132">
                <wp:simplePos x="0" y="0"/>
                <wp:positionH relativeFrom="page">
                  <wp:posOffset>408305</wp:posOffset>
                </wp:positionH>
                <wp:positionV relativeFrom="page">
                  <wp:posOffset>3435985</wp:posOffset>
                </wp:positionV>
                <wp:extent cx="1473200" cy="571500"/>
                <wp:effectExtent l="0" t="0" r="0" b="12700"/>
                <wp:wrapThrough wrapText="bothSides">
                  <wp:wrapPolygon edited="0">
                    <wp:start x="372" y="0"/>
                    <wp:lineTo x="372" y="21120"/>
                    <wp:lineTo x="20855" y="21120"/>
                    <wp:lineTo x="20855" y="0"/>
                    <wp:lineTo x="372" y="0"/>
                  </wp:wrapPolygon>
                </wp:wrapThrough>
                <wp:docPr id="82" name="Text Box 82"/>
                <wp:cNvGraphicFramePr/>
                <a:graphic xmlns:a="http://schemas.openxmlformats.org/drawingml/2006/main">
                  <a:graphicData uri="http://schemas.microsoft.com/office/word/2010/wordprocessingShape">
                    <wps:wsp>
                      <wps:cNvSpPr txBox="1"/>
                      <wps:spPr>
                        <a:xfrm>
                          <a:off x="0" y="0"/>
                          <a:ext cx="14732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E00037" w14:textId="77777777" w:rsidR="004A3CD7" w:rsidRPr="00B4758B" w:rsidRDefault="004A3CD7" w:rsidP="00380C46">
                            <w:pPr>
                              <w:jc w:val="center"/>
                              <w:rPr>
                                <w:color w:val="FFFFFF" w:themeColor="background1"/>
                                <w:sz w:val="44"/>
                                <w:szCs w:val="44"/>
                              </w:rPr>
                            </w:pPr>
                            <w:r w:rsidRPr="00B4758B">
                              <w:rPr>
                                <w:color w:val="FFFFFF" w:themeColor="background1"/>
                                <w:sz w:val="44"/>
                                <w:szCs w:val="44"/>
                              </w:rPr>
                              <w:t>$23,000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30" type="#_x0000_t202" style="position:absolute;margin-left:32.15pt;margin-top:270.55pt;width:116pt;height:45pt;z-index:2517319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" mv:complextextbox="1" filled="f" stroked="f">
                <v:textbox>
                  <w:txbxContent>
                    <w:p w14:paraId="60E00037" w14:textId="77777777" w:rsidR="004A3CD7" w:rsidRPr="00B4758B" w:rsidRDefault="004A3CD7" w:rsidP="00380C46">
                      <w:pPr>
                        <w:jc w:val="center"/>
                        <w:rPr>
                          <w:color w:val="FFFFFF" w:themeColor="background1"/>
                          <w:sz w:val="44"/>
                          <w:szCs w:val="44"/>
                        </w:rPr>
                      </w:pPr>
                      <w:r w:rsidRPr="00B4758B">
                        <w:rPr>
                          <w:color w:val="FFFFFF" w:themeColor="background1"/>
                          <w:sz w:val="44"/>
                          <w:szCs w:val="44"/>
                        </w:rPr>
                        <w:t>$23,000</w:t>
                      </w:r>
                    </w:p>
                  </w:txbxContent>
                </v:textbox>
                <w10:wrap type="through" anchorx="page" anchory="page"/>
              </v:shape>
            </w:pict>
          </mc:Fallback>
        </mc:AlternateContent>
      </w:r>
      <w:r w:rsidR="00C51726" w:rsidRPr="008B3ABC">
        <w:rPr>
          <w:noProof/>
        </w:rPr>
        <w:drawing>
          <wp:anchor distT="0" distB="0" distL="114300" distR="114300" simplePos="0" relativeHeight="251724825" behindDoc="0" locked="0" layoutInCell="1" allowOverlap="1" wp14:anchorId="05F02760" wp14:editId="692347CB">
            <wp:simplePos x="0" y="0"/>
            <wp:positionH relativeFrom="page">
              <wp:posOffset>697865</wp:posOffset>
            </wp:positionH>
            <wp:positionV relativeFrom="page">
              <wp:posOffset>4428490</wp:posOffset>
            </wp:positionV>
            <wp:extent cx="851535" cy="1137285"/>
            <wp:effectExtent l="127000" t="76200" r="113665" b="132715"/>
            <wp:wrapTight wrapText="bothSides">
              <wp:wrapPolygon edited="0">
                <wp:start x="-2577" y="-1447"/>
                <wp:lineTo x="-3221" y="21226"/>
                <wp:lineTo x="-1933" y="23638"/>
                <wp:lineTo x="22550" y="23638"/>
                <wp:lineTo x="22550" y="22673"/>
                <wp:lineTo x="23839" y="15437"/>
                <wp:lineTo x="23195" y="-1447"/>
                <wp:lineTo x="-2577" y="-1447"/>
              </wp:wrapPolygon>
            </wp:wrapTight>
            <wp:docPr id="74" name="Picture 3" descr="20130505_153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30505_153103.jpeg"/>
                    <pic:cNvPicPr/>
                  </pic:nvPicPr>
                  <pic:blipFill>
                    <a:blip r:embed="rId17" cstate="screen">
                      <a:extLst>
                        <a:ext uri="{28A0092B-C50C-407E-A947-70E740481C1C}">
                          <a14:useLocalDpi xmlns:a14="http://schemas.microsoft.com/office/drawing/2010/main"/>
                        </a:ext>
                      </a:extLst>
                    </a:blip>
                    <a:stretch>
                      <a:fillRect/>
                    </a:stretch>
                  </pic:blipFill>
                  <pic:spPr>
                    <a:xfrm>
                      <a:off x="0" y="0"/>
                      <a:ext cx="851535" cy="11372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66B2">
        <w:rPr>
          <w:noProof/>
        </w:rPr>
        <mc:AlternateContent>
          <mc:Choice Requires="wps">
            <w:drawing>
              <wp:anchor distT="0" distB="0" distL="114300" distR="114300" simplePos="0" relativeHeight="251675648" behindDoc="0" locked="0" layoutInCell="1" allowOverlap="1" wp14:anchorId="09862040" wp14:editId="77D244A5">
                <wp:simplePos x="0" y="0"/>
                <wp:positionH relativeFrom="page">
                  <wp:posOffset>2148840</wp:posOffset>
                </wp:positionH>
                <wp:positionV relativeFrom="page">
                  <wp:posOffset>5784215</wp:posOffset>
                </wp:positionV>
                <wp:extent cx="5166360" cy="4248785"/>
                <wp:effectExtent l="0" t="0" r="15240" b="18415"/>
                <wp:wrapThrough wrapText="bothSides">
                  <wp:wrapPolygon edited="0">
                    <wp:start x="0" y="0"/>
                    <wp:lineTo x="0" y="21564"/>
                    <wp:lineTo x="21558" y="21564"/>
                    <wp:lineTo x="21558" y="0"/>
                    <wp:lineTo x="0" y="0"/>
                  </wp:wrapPolygon>
                </wp:wrapThrough>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424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0B5A5C" w14:textId="77777777" w:rsidR="004A3CD7" w:rsidRPr="009F7017" w:rsidRDefault="004A3CD7" w:rsidP="004F00F2">
                            <w:pPr>
                              <w:pStyle w:val="NoSpacing"/>
                              <w:spacing w:line="276" w:lineRule="auto"/>
                              <w:rPr>
                                <w:color w:val="3799E6"/>
                                <w:sz w:val="24"/>
                              </w:rPr>
                            </w:pPr>
                            <w:r w:rsidRPr="009F7017">
                              <w:rPr>
                                <w:color w:val="3799E6"/>
                                <w:sz w:val="24"/>
                              </w:rPr>
                              <w:t xml:space="preserve">With the relocation to Crosslake, Minnesota, </w:t>
                            </w:r>
                            <w:proofErr w:type="spellStart"/>
                            <w:r w:rsidRPr="009F7017">
                              <w:rPr>
                                <w:color w:val="3799E6"/>
                                <w:sz w:val="24"/>
                              </w:rPr>
                              <w:t>Faith@Home</w:t>
                            </w:r>
                            <w:proofErr w:type="spellEnd"/>
                            <w:r w:rsidRPr="009F7017">
                              <w:rPr>
                                <w:color w:val="3799E6"/>
                                <w:sz w:val="24"/>
                              </w:rPr>
                              <w:t xml:space="preserve"> Ministries needs to establish a </w:t>
                            </w:r>
                            <w:proofErr w:type="spellStart"/>
                            <w:r w:rsidRPr="009F7017">
                              <w:rPr>
                                <w:color w:val="3799E6"/>
                                <w:sz w:val="24"/>
                              </w:rPr>
                              <w:t>Faith@Home</w:t>
                            </w:r>
                            <w:proofErr w:type="spellEnd"/>
                            <w:r w:rsidRPr="009F7017">
                              <w:rPr>
                                <w:color w:val="3799E6"/>
                                <w:sz w:val="24"/>
                              </w:rPr>
                              <w:t xml:space="preserve"> Ministry Center that would serve as an office and meeting space for visiting staff members, missionaries and ambassadors.  A manufactured home in the same park where Pastor Holmen and his family will be living was offered at a reduced cost of only $25,000 – if </w:t>
                            </w:r>
                            <w:proofErr w:type="spellStart"/>
                            <w:r w:rsidRPr="009F7017">
                              <w:rPr>
                                <w:color w:val="3799E6"/>
                                <w:sz w:val="24"/>
                              </w:rPr>
                              <w:t>Faith@Home</w:t>
                            </w:r>
                            <w:proofErr w:type="spellEnd"/>
                            <w:r w:rsidRPr="009F7017">
                              <w:rPr>
                                <w:color w:val="3799E6"/>
                                <w:sz w:val="24"/>
                              </w:rPr>
                              <w:t xml:space="preserve"> could purchase the home before the end of 2013.  Being that it was already December of 2013 when this offer was made, Pastor Holmen did a quick social media appeal for funding and over $12,000 was raised in just two weeks which provided the confidence to move forward with the purchase at the end of 2013.   Currently, $13,000 is still needed to complete the funding required for this office but an additional $10,000 is also needed to put a new roof on the home (which a volunteer has offered to do) and add some office equipment, computers and technological capabilities so videos and webinars can be done from this Ministry Center.  This technology is critically important for Faith @Home to have a global impact. </w:t>
                            </w:r>
                          </w:p>
                          <w:p w14:paraId="429635CB" w14:textId="77777777" w:rsidR="004A3CD7" w:rsidRPr="009F7017" w:rsidRDefault="004A3CD7" w:rsidP="004F00F2">
                            <w:pPr>
                              <w:pStyle w:val="BodyText"/>
                              <w:spacing w:line="276" w:lineRule="auto"/>
                              <w:rPr>
                                <w:color w:val="3799E6"/>
                              </w:rPr>
                            </w:pPr>
                          </w:p>
                        </w:txbxContent>
                      </wps:txbx>
                      <wps:bodyPr rot="0" vert="horz" wrap="square" lIns="0" tIns="0" rIns="0" bIns="0" anchor="t" anchorCtr="0" upright="1">
                        <a:noAutofit/>
                      </wps:bodyPr>
                    </wps:wsp>
                  </a:graphicData>
                </a:graphic>
              </wp:anchor>
            </w:drawing>
          </mc:Choice>
          <mc:Fallback>
            <w:pict>
              <v:shape id="Text Box 16" o:spid="_x0000_s1031" type="#_x0000_t202" style="position:absolute;margin-left:169.2pt;margin-top:455.45pt;width:406.8pt;height:334.5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" mv:complextextbox="1" filled="f" stroked="f">
                <v:textbox inset="0,0,0,0">
                  <w:txbxContent>
                    <w:p w14:paraId="040B5A5C" w14:textId="77777777" w:rsidR="004A3CD7" w:rsidRPr="009F7017" w:rsidRDefault="004A3CD7" w:rsidP="004F00F2">
                      <w:pPr>
                        <w:pStyle w:val="NoSpacing"/>
                        <w:spacing w:line="276" w:lineRule="auto"/>
                        <w:rPr>
                          <w:color w:val="3799E6"/>
                          <w:sz w:val="24"/>
                        </w:rPr>
                      </w:pPr>
                      <w:r w:rsidRPr="009F7017">
                        <w:rPr>
                          <w:color w:val="3799E6"/>
                          <w:sz w:val="24"/>
                        </w:rPr>
                        <w:t xml:space="preserve">With the relocation to Crosslake, Minnesota, </w:t>
                      </w:r>
                      <w:proofErr w:type="spellStart"/>
                      <w:r w:rsidRPr="009F7017">
                        <w:rPr>
                          <w:color w:val="3799E6"/>
                          <w:sz w:val="24"/>
                        </w:rPr>
                        <w:t>Faith@Home</w:t>
                      </w:r>
                      <w:proofErr w:type="spellEnd"/>
                      <w:r w:rsidRPr="009F7017">
                        <w:rPr>
                          <w:color w:val="3799E6"/>
                          <w:sz w:val="24"/>
                        </w:rPr>
                        <w:t xml:space="preserve"> Ministries needs to establish a </w:t>
                      </w:r>
                      <w:proofErr w:type="spellStart"/>
                      <w:r w:rsidRPr="009F7017">
                        <w:rPr>
                          <w:color w:val="3799E6"/>
                          <w:sz w:val="24"/>
                        </w:rPr>
                        <w:t>Faith@Home</w:t>
                      </w:r>
                      <w:proofErr w:type="spellEnd"/>
                      <w:r w:rsidRPr="009F7017">
                        <w:rPr>
                          <w:color w:val="3799E6"/>
                          <w:sz w:val="24"/>
                        </w:rPr>
                        <w:t xml:space="preserve"> Ministry Center that would serve as an office and meeting space for visiting staff members, missionaries and ambassadors.  A manufactured home in the same park where Pastor Holmen and his family will be living was offered at a reduced cost of only $25,000 – if </w:t>
                      </w:r>
                      <w:proofErr w:type="spellStart"/>
                      <w:r w:rsidRPr="009F7017">
                        <w:rPr>
                          <w:color w:val="3799E6"/>
                          <w:sz w:val="24"/>
                        </w:rPr>
                        <w:t>Faith@Home</w:t>
                      </w:r>
                      <w:proofErr w:type="spellEnd"/>
                      <w:r w:rsidRPr="009F7017">
                        <w:rPr>
                          <w:color w:val="3799E6"/>
                          <w:sz w:val="24"/>
                        </w:rPr>
                        <w:t xml:space="preserve"> could purchase the home before the end of 2013.  Being that it was already December of 2013 when this offer was made, Pastor Holmen did a quick social media appeal for funding and over $12,000 was raised in just two weeks which provided the confidence to move forward with the purchase at the end of 2013.   Currently, $13,000 is still needed to complete the funding required for this office but an additional $10,000 is also needed to put a new roof on the home (which a volunteer has offered to do) and add some office equipment, computers and technological capabilities so videos and webinars can be done from this Ministry Center.  This technology is critically important for Faith @Home to have a global impact. </w:t>
                      </w:r>
                    </w:p>
                    <w:p w14:paraId="429635CB" w14:textId="77777777" w:rsidR="004A3CD7" w:rsidRPr="009F7017" w:rsidRDefault="004A3CD7" w:rsidP="004F00F2">
                      <w:pPr>
                        <w:pStyle w:val="BodyText"/>
                        <w:spacing w:line="276" w:lineRule="auto"/>
                        <w:rPr>
                          <w:color w:val="3799E6"/>
                        </w:rPr>
                      </w:pPr>
                    </w:p>
                  </w:txbxContent>
                </v:textbox>
                <w10:wrap type="through" anchorx="page" anchory="page"/>
              </v:shape>
            </w:pict>
          </mc:Fallback>
        </mc:AlternateContent>
      </w:r>
      <w:r w:rsidR="00526150">
        <w:rPr>
          <w:noProof/>
        </w:rPr>
        <mc:AlternateContent>
          <mc:Choice Requires="wps">
            <w:drawing>
              <wp:anchor distT="0" distB="0" distL="114300" distR="114300" simplePos="0" relativeHeight="251722777" behindDoc="0" locked="0" layoutInCell="1" allowOverlap="1" wp14:anchorId="2FDC0795" wp14:editId="0912B721">
                <wp:simplePos x="0" y="0"/>
                <wp:positionH relativeFrom="page">
                  <wp:posOffset>889000</wp:posOffset>
                </wp:positionH>
                <wp:positionV relativeFrom="page">
                  <wp:posOffset>685800</wp:posOffset>
                </wp:positionV>
                <wp:extent cx="660400" cy="2616200"/>
                <wp:effectExtent l="0" t="0" r="0" b="0"/>
                <wp:wrapThrough wrapText="bothSides">
                  <wp:wrapPolygon edited="0">
                    <wp:start x="831" y="0"/>
                    <wp:lineTo x="831" y="21390"/>
                    <wp:lineTo x="19938" y="21390"/>
                    <wp:lineTo x="19938" y="0"/>
                    <wp:lineTo x="831" y="0"/>
                  </wp:wrapPolygon>
                </wp:wrapThrough>
                <wp:docPr id="72" name="Text Box 72"/>
                <wp:cNvGraphicFramePr/>
                <a:graphic xmlns:a="http://schemas.openxmlformats.org/drawingml/2006/main">
                  <a:graphicData uri="http://schemas.microsoft.com/office/word/2010/wordprocessingShape">
                    <wps:wsp>
                      <wps:cNvSpPr txBox="1"/>
                      <wps:spPr>
                        <a:xfrm>
                          <a:off x="0" y="0"/>
                          <a:ext cx="660400" cy="2616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473B67" w14:textId="77777777" w:rsidR="004A3CD7" w:rsidRPr="00526150" w:rsidRDefault="004A3CD7">
                            <w:pPr>
                              <w:rPr>
                                <w:color w:val="FFFFFF" w:themeColor="background1"/>
                                <w:sz w:val="36"/>
                                <w:szCs w:val="36"/>
                              </w:rPr>
                            </w:pPr>
                            <w:r w:rsidRPr="00526150">
                              <w:rPr>
                                <w:color w:val="FFFFFF" w:themeColor="background1"/>
                                <w:sz w:val="36"/>
                                <w:szCs w:val="36"/>
                              </w:rPr>
                              <w:t>PRIORITY PROJECT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32" type="#_x0000_t202" style="position:absolute;margin-left:70pt;margin-top:54pt;width:52pt;height:206pt;z-index:25172277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" mv:complextextbox="1" filled="f" stroked="f">
                <v:textbox style="layout-flow:vertical;mso-layout-flow-alt:bottom-to-top">
                  <w:txbxContent>
                    <w:p w14:paraId="1B473B67" w14:textId="77777777" w:rsidR="004A3CD7" w:rsidRPr="00526150" w:rsidRDefault="004A3CD7">
                      <w:pPr>
                        <w:rPr>
                          <w:color w:val="FFFFFF" w:themeColor="background1"/>
                          <w:sz w:val="36"/>
                          <w:szCs w:val="36"/>
                        </w:rPr>
                      </w:pPr>
                      <w:r w:rsidRPr="00526150">
                        <w:rPr>
                          <w:color w:val="FFFFFF" w:themeColor="background1"/>
                          <w:sz w:val="36"/>
                          <w:szCs w:val="36"/>
                        </w:rPr>
                        <w:t>PRIORITY PROJECT #1</w:t>
                      </w:r>
                    </w:p>
                  </w:txbxContent>
                </v:textbox>
                <w10:wrap type="through" anchorx="page" anchory="page"/>
              </v:shape>
            </w:pict>
          </mc:Fallback>
        </mc:AlternateContent>
      </w:r>
      <w:r w:rsidR="00526150">
        <w:rPr>
          <w:noProof/>
        </w:rPr>
        <w:drawing>
          <wp:anchor distT="0" distB="0" distL="118745" distR="118745" simplePos="0" relativeHeight="251714579" behindDoc="0" locked="0" layoutInCell="1" allowOverlap="1" wp14:anchorId="6C23E451" wp14:editId="37FAED97">
            <wp:simplePos x="0" y="0"/>
            <wp:positionH relativeFrom="page">
              <wp:posOffset>1768475</wp:posOffset>
            </wp:positionH>
            <wp:positionV relativeFrom="page">
              <wp:posOffset>457200</wp:posOffset>
            </wp:positionV>
            <wp:extent cx="5546725" cy="3886200"/>
            <wp:effectExtent l="0" t="0" r="0" b="0"/>
            <wp:wrapTight wrapText="bothSides">
              <wp:wrapPolygon edited="0">
                <wp:start x="1583" y="0"/>
                <wp:lineTo x="989" y="424"/>
                <wp:lineTo x="0" y="1835"/>
                <wp:lineTo x="0" y="21459"/>
                <wp:lineTo x="19881" y="21459"/>
                <wp:lineTo x="20079" y="21459"/>
                <wp:lineTo x="21068" y="20329"/>
                <wp:lineTo x="21464" y="19200"/>
                <wp:lineTo x="21464" y="0"/>
                <wp:lineTo x="1583" y="0"/>
              </wp:wrapPolygon>
            </wp:wrapTight>
            <wp:docPr id="8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laceholder-base---neutral.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546725" cy="3886200"/>
                    </a:xfrm>
                    <a:prstGeom prst="round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EBA">
        <w:rPr>
          <w:noProof/>
        </w:rPr>
        <mc:AlternateContent>
          <mc:Choice Requires="wps">
            <w:drawing>
              <wp:anchor distT="0" distB="0" distL="114300" distR="114300" simplePos="0" relativeHeight="251674624" behindDoc="0" locked="0" layoutInCell="1" allowOverlap="1" wp14:anchorId="30797E91" wp14:editId="69128978">
                <wp:simplePos x="0" y="0"/>
                <wp:positionH relativeFrom="page">
                  <wp:posOffset>2148840</wp:posOffset>
                </wp:positionH>
                <wp:positionV relativeFrom="page">
                  <wp:posOffset>4428490</wp:posOffset>
                </wp:positionV>
                <wp:extent cx="5166360" cy="1200785"/>
                <wp:effectExtent l="0" t="0" r="15240" b="18415"/>
                <wp:wrapThrough wrapText="bothSides">
                  <wp:wrapPolygon edited="0">
                    <wp:start x="0" y="0"/>
                    <wp:lineTo x="0" y="21474"/>
                    <wp:lineTo x="21558" y="21474"/>
                    <wp:lineTo x="21558" y="0"/>
                    <wp:lineTo x="0" y="0"/>
                  </wp:wrapPolygon>
                </wp:wrapThrough>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5C886C" w14:textId="77777777" w:rsidR="004A3CD7" w:rsidRPr="009F7017" w:rsidRDefault="004A3CD7" w:rsidP="00786886">
                            <w:pPr>
                              <w:pStyle w:val="Heading1"/>
                              <w:rPr>
                                <w:color w:val="3799E6"/>
                              </w:rPr>
                            </w:pPr>
                            <w:r w:rsidRPr="009F7017">
                              <w:rPr>
                                <w:color w:val="3799E6"/>
                              </w:rPr>
                              <w:t xml:space="preserve">A Home for Faith @ Home </w:t>
                            </w:r>
                          </w:p>
                          <w:p w14:paraId="17EA5354" w14:textId="77777777" w:rsidR="004A3CD7" w:rsidRPr="009F7017" w:rsidRDefault="004A3CD7" w:rsidP="00526150">
                            <w:pPr>
                              <w:pStyle w:val="NoSpacing"/>
                              <w:rPr>
                                <w:i/>
                                <w:color w:val="3799E6"/>
                                <w:sz w:val="24"/>
                                <w:szCs w:val="28"/>
                              </w:rPr>
                            </w:pPr>
                          </w:p>
                          <w:p w14:paraId="138B8AEB" w14:textId="77777777" w:rsidR="004A3CD7" w:rsidRPr="009F7017" w:rsidRDefault="004A3CD7" w:rsidP="00526150">
                            <w:pPr>
                              <w:pStyle w:val="NoSpacing"/>
                              <w:rPr>
                                <w:i/>
                                <w:color w:val="3799E6"/>
                                <w:sz w:val="24"/>
                                <w:szCs w:val="28"/>
                              </w:rPr>
                            </w:pPr>
                            <w:r w:rsidRPr="009F7017">
                              <w:rPr>
                                <w:i/>
                                <w:color w:val="3799E6"/>
                                <w:sz w:val="24"/>
                                <w:szCs w:val="28"/>
                              </w:rPr>
                              <w:t xml:space="preserve">The MJH </w:t>
                            </w:r>
                            <w:proofErr w:type="spellStart"/>
                            <w:r w:rsidRPr="009F7017">
                              <w:rPr>
                                <w:i/>
                                <w:color w:val="3799E6"/>
                                <w:sz w:val="24"/>
                                <w:szCs w:val="28"/>
                              </w:rPr>
                              <w:t>Faith@Home</w:t>
                            </w:r>
                            <w:proofErr w:type="spellEnd"/>
                            <w:r w:rsidRPr="009F7017">
                              <w:rPr>
                                <w:i/>
                                <w:color w:val="3799E6"/>
                                <w:sz w:val="24"/>
                                <w:szCs w:val="28"/>
                              </w:rPr>
                              <w:t xml:space="preserve"> Ministry Center</w:t>
                            </w:r>
                          </w:p>
                          <w:p w14:paraId="6B5D2532" w14:textId="77777777" w:rsidR="004A3CD7" w:rsidRPr="009F7017" w:rsidRDefault="004A3CD7" w:rsidP="00526150">
                            <w:pPr>
                              <w:pStyle w:val="NoSpacing"/>
                              <w:rPr>
                                <w:color w:val="3799E6"/>
                                <w:sz w:val="24"/>
                                <w:szCs w:val="28"/>
                              </w:rPr>
                            </w:pPr>
                            <w:r w:rsidRPr="009F7017">
                              <w:rPr>
                                <w:color w:val="3799E6"/>
                                <w:sz w:val="24"/>
                                <w:szCs w:val="28"/>
                              </w:rPr>
                              <w:t>(</w:t>
                            </w:r>
                            <w:proofErr w:type="gramStart"/>
                            <w:r w:rsidRPr="009F7017">
                              <w:rPr>
                                <w:color w:val="3799E6"/>
                                <w:sz w:val="24"/>
                                <w:szCs w:val="28"/>
                              </w:rPr>
                              <w:t>in</w:t>
                            </w:r>
                            <w:proofErr w:type="gramEnd"/>
                            <w:r w:rsidRPr="009F7017">
                              <w:rPr>
                                <w:color w:val="3799E6"/>
                                <w:sz w:val="24"/>
                                <w:szCs w:val="28"/>
                              </w:rPr>
                              <w:t xml:space="preserve"> memory of </w:t>
                            </w:r>
                            <w:proofErr w:type="spellStart"/>
                            <w:r w:rsidRPr="009F7017">
                              <w:rPr>
                                <w:color w:val="3799E6"/>
                                <w:sz w:val="24"/>
                                <w:szCs w:val="28"/>
                              </w:rPr>
                              <w:t>Myrne</w:t>
                            </w:r>
                            <w:proofErr w:type="spellEnd"/>
                            <w:r w:rsidRPr="009F7017">
                              <w:rPr>
                                <w:color w:val="3799E6"/>
                                <w:sz w:val="24"/>
                                <w:szCs w:val="28"/>
                              </w:rPr>
                              <w:t xml:space="preserve"> Jeannette Holmen)</w:t>
                            </w:r>
                          </w:p>
                          <w:p w14:paraId="6F68E878" w14:textId="77777777" w:rsidR="004A3CD7" w:rsidRPr="009F7017" w:rsidRDefault="004A3CD7" w:rsidP="00786886">
                            <w:pPr>
                              <w:pStyle w:val="Heading1"/>
                              <w:rPr>
                                <w:color w:val="3799E6"/>
                              </w:rPr>
                            </w:pPr>
                          </w:p>
                        </w:txbxContent>
                      </wps:txbx>
                      <wps:bodyPr rot="0" vert="horz" wrap="square" lIns="0" tIns="0" rIns="0" bIns="0" anchor="t" anchorCtr="0" upright="1">
                        <a:noAutofit/>
                      </wps:bodyPr>
                    </wps:wsp>
                  </a:graphicData>
                </a:graphic>
              </wp:anchor>
            </w:drawing>
          </mc:Choice>
          <mc:Fallback>
            <w:pict>
              <v:shape id="Text Box 15" o:spid="_x0000_s1033" type="#_x0000_t202" style="position:absolute;margin-left:169.2pt;margin-top:348.7pt;width:406.8pt;height:94.5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" mv:complextextbox="1" filled="f" stroked="f">
                <v:textbox inset="0,0,0,0">
                  <w:txbxContent>
                    <w:p w14:paraId="2B5C886C" w14:textId="77777777" w:rsidR="004A3CD7" w:rsidRPr="009F7017" w:rsidRDefault="004A3CD7" w:rsidP="00786886">
                      <w:pPr>
                        <w:pStyle w:val="Heading1"/>
                        <w:rPr>
                          <w:color w:val="3799E6"/>
                        </w:rPr>
                      </w:pPr>
                      <w:r w:rsidRPr="009F7017">
                        <w:rPr>
                          <w:color w:val="3799E6"/>
                        </w:rPr>
                        <w:t xml:space="preserve">A Home for Faith @ Home </w:t>
                      </w:r>
                    </w:p>
                    <w:p w14:paraId="17EA5354" w14:textId="77777777" w:rsidR="004A3CD7" w:rsidRPr="009F7017" w:rsidRDefault="004A3CD7" w:rsidP="00526150">
                      <w:pPr>
                        <w:pStyle w:val="NoSpacing"/>
                        <w:rPr>
                          <w:i/>
                          <w:color w:val="3799E6"/>
                          <w:sz w:val="24"/>
                          <w:szCs w:val="28"/>
                        </w:rPr>
                      </w:pPr>
                    </w:p>
                    <w:p w14:paraId="138B8AEB" w14:textId="77777777" w:rsidR="004A3CD7" w:rsidRPr="009F7017" w:rsidRDefault="004A3CD7" w:rsidP="00526150">
                      <w:pPr>
                        <w:pStyle w:val="NoSpacing"/>
                        <w:rPr>
                          <w:i/>
                          <w:color w:val="3799E6"/>
                          <w:sz w:val="24"/>
                          <w:szCs w:val="28"/>
                        </w:rPr>
                      </w:pPr>
                      <w:r w:rsidRPr="009F7017">
                        <w:rPr>
                          <w:i/>
                          <w:color w:val="3799E6"/>
                          <w:sz w:val="24"/>
                          <w:szCs w:val="28"/>
                        </w:rPr>
                        <w:t xml:space="preserve">The MJH </w:t>
                      </w:r>
                      <w:proofErr w:type="spellStart"/>
                      <w:r w:rsidRPr="009F7017">
                        <w:rPr>
                          <w:i/>
                          <w:color w:val="3799E6"/>
                          <w:sz w:val="24"/>
                          <w:szCs w:val="28"/>
                        </w:rPr>
                        <w:t>Faith@Home</w:t>
                      </w:r>
                      <w:proofErr w:type="spellEnd"/>
                      <w:r w:rsidRPr="009F7017">
                        <w:rPr>
                          <w:i/>
                          <w:color w:val="3799E6"/>
                          <w:sz w:val="24"/>
                          <w:szCs w:val="28"/>
                        </w:rPr>
                        <w:t xml:space="preserve"> Ministry Center</w:t>
                      </w:r>
                    </w:p>
                    <w:p w14:paraId="6B5D2532" w14:textId="77777777" w:rsidR="004A3CD7" w:rsidRPr="009F7017" w:rsidRDefault="004A3CD7" w:rsidP="00526150">
                      <w:pPr>
                        <w:pStyle w:val="NoSpacing"/>
                        <w:rPr>
                          <w:color w:val="3799E6"/>
                          <w:sz w:val="24"/>
                          <w:szCs w:val="28"/>
                        </w:rPr>
                      </w:pPr>
                      <w:r w:rsidRPr="009F7017">
                        <w:rPr>
                          <w:color w:val="3799E6"/>
                          <w:sz w:val="24"/>
                          <w:szCs w:val="28"/>
                        </w:rPr>
                        <w:t>(</w:t>
                      </w:r>
                      <w:proofErr w:type="gramStart"/>
                      <w:r w:rsidRPr="009F7017">
                        <w:rPr>
                          <w:color w:val="3799E6"/>
                          <w:sz w:val="24"/>
                          <w:szCs w:val="28"/>
                        </w:rPr>
                        <w:t>in</w:t>
                      </w:r>
                      <w:proofErr w:type="gramEnd"/>
                      <w:r w:rsidRPr="009F7017">
                        <w:rPr>
                          <w:color w:val="3799E6"/>
                          <w:sz w:val="24"/>
                          <w:szCs w:val="28"/>
                        </w:rPr>
                        <w:t xml:space="preserve"> memory of </w:t>
                      </w:r>
                      <w:proofErr w:type="spellStart"/>
                      <w:r w:rsidRPr="009F7017">
                        <w:rPr>
                          <w:color w:val="3799E6"/>
                          <w:sz w:val="24"/>
                          <w:szCs w:val="28"/>
                        </w:rPr>
                        <w:t>Myrne</w:t>
                      </w:r>
                      <w:proofErr w:type="spellEnd"/>
                      <w:r w:rsidRPr="009F7017">
                        <w:rPr>
                          <w:color w:val="3799E6"/>
                          <w:sz w:val="24"/>
                          <w:szCs w:val="28"/>
                        </w:rPr>
                        <w:t xml:space="preserve"> Jeannette Holmen)</w:t>
                      </w:r>
                    </w:p>
                    <w:p w14:paraId="6F68E878" w14:textId="77777777" w:rsidR="004A3CD7" w:rsidRPr="009F7017" w:rsidRDefault="004A3CD7" w:rsidP="00786886">
                      <w:pPr>
                        <w:pStyle w:val="Heading1"/>
                        <w:rPr>
                          <w:color w:val="3799E6"/>
                        </w:rPr>
                      </w:pPr>
                    </w:p>
                  </w:txbxContent>
                </v:textbox>
                <w10:wrap type="through" anchorx="page" anchory="page"/>
              </v:shape>
            </w:pict>
          </mc:Fallback>
        </mc:AlternateContent>
      </w:r>
      <w:r w:rsidR="00DC56CC">
        <w:rPr>
          <w:noProof/>
        </w:rPr>
        <w:drawing>
          <wp:anchor distT="0" distB="0" distL="118745" distR="118745" simplePos="0" relativeHeight="251670528" behindDoc="0" locked="0" layoutInCell="1" allowOverlap="1" wp14:anchorId="59914877" wp14:editId="578269A7">
            <wp:simplePos x="5486400" y="8229600"/>
            <wp:positionH relativeFrom="page">
              <wp:posOffset>457200</wp:posOffset>
            </wp:positionH>
            <wp:positionV relativeFrom="page">
              <wp:posOffset>457200</wp:posOffset>
            </wp:positionV>
            <wp:extent cx="1311275" cy="9144000"/>
            <wp:effectExtent l="0" t="0" r="9525" b="0"/>
            <wp:wrapNone/>
            <wp:docPr id="7" name="Picture 7" descr="Overlay-1ColumnL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Overlay-1ColumnLead.png"/>
                    <pic:cNvPicPr/>
                  </pic:nvPicPr>
                  <pic:blipFill>
                    <a:blip r:embed="rId19"/>
                    <a:stretch>
                      <a:fillRect/>
                    </a:stretch>
                  </pic:blipFill>
                  <pic:spPr>
                    <a:xfrm>
                      <a:off x="0" y="0"/>
                      <a:ext cx="1311275"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r w:rsidR="00D8236E">
        <w:br w:type="page"/>
      </w:r>
      <w:r w:rsidR="004F00F2">
        <w:rPr>
          <w:noProof/>
        </w:rPr>
        <w:lastRenderedPageBreak/>
        <mc:AlternateContent>
          <mc:Choice Requires="wps">
            <w:drawing>
              <wp:anchor distT="0" distB="0" distL="114300" distR="114300" simplePos="0" relativeHeight="251727897" behindDoc="0" locked="0" layoutInCell="1" allowOverlap="1" wp14:anchorId="501542F6" wp14:editId="5AB6B52D">
                <wp:simplePos x="0" y="0"/>
                <wp:positionH relativeFrom="page">
                  <wp:posOffset>457200</wp:posOffset>
                </wp:positionH>
                <wp:positionV relativeFrom="page">
                  <wp:posOffset>2374900</wp:posOffset>
                </wp:positionV>
                <wp:extent cx="6857365" cy="4914900"/>
                <wp:effectExtent l="0" t="0" r="0" b="12700"/>
                <wp:wrapThrough wrapText="bothSides">
                  <wp:wrapPolygon edited="0">
                    <wp:start x="80" y="0"/>
                    <wp:lineTo x="80" y="21544"/>
                    <wp:lineTo x="21442" y="21544"/>
                    <wp:lineTo x="21442" y="0"/>
                    <wp:lineTo x="80" y="0"/>
                  </wp:wrapPolygon>
                </wp:wrapThrough>
                <wp:docPr id="77" name="Text Box 77"/>
                <wp:cNvGraphicFramePr/>
                <a:graphic xmlns:a="http://schemas.openxmlformats.org/drawingml/2006/main">
                  <a:graphicData uri="http://schemas.microsoft.com/office/word/2010/wordprocessingShape">
                    <wps:wsp>
                      <wps:cNvSpPr txBox="1"/>
                      <wps:spPr>
                        <a:xfrm>
                          <a:off x="0" y="0"/>
                          <a:ext cx="6857365" cy="491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C7B5B0" w14:textId="77777777" w:rsidR="004A3CD7" w:rsidRPr="00B4758B" w:rsidRDefault="004A3CD7" w:rsidP="006066CB">
                            <w:pPr>
                              <w:pStyle w:val="NoSpacing"/>
                              <w:rPr>
                                <w:color w:val="FFFFFF" w:themeColor="background1"/>
                                <w:sz w:val="24"/>
                              </w:rPr>
                            </w:pPr>
                            <w:r w:rsidRPr="00B4758B">
                              <w:rPr>
                                <w:rFonts w:ascii="Apple Chancery" w:hAnsi="Apple Chancery" w:cs="Apple Chancery"/>
                                <w:color w:val="FFFFFF" w:themeColor="background1"/>
                                <w:sz w:val="48"/>
                                <w:szCs w:val="48"/>
                              </w:rPr>
                              <w:t xml:space="preserve">            Four years ago,</w:t>
                            </w:r>
                            <w:r w:rsidRPr="00B4758B">
                              <w:rPr>
                                <w:color w:val="FFFFFF" w:themeColor="background1"/>
                                <w:sz w:val="24"/>
                              </w:rPr>
                              <w:t xml:space="preserve"> </w:t>
                            </w:r>
                          </w:p>
                          <w:p w14:paraId="6F91CF8A" w14:textId="77777777" w:rsidR="004A3CD7" w:rsidRPr="009F7017" w:rsidRDefault="004A3CD7" w:rsidP="006066CB">
                            <w:pPr>
                              <w:pStyle w:val="NoSpacing"/>
                              <w:rPr>
                                <w:color w:val="3799E6"/>
                                <w:sz w:val="24"/>
                              </w:rPr>
                            </w:pPr>
                          </w:p>
                          <w:p w14:paraId="47D3E096" w14:textId="77777777" w:rsidR="004A3CD7" w:rsidRPr="009F7017" w:rsidRDefault="004A3CD7" w:rsidP="006066CB">
                            <w:pPr>
                              <w:pStyle w:val="NoSpacing"/>
                              <w:rPr>
                                <w:color w:val="3799E6"/>
                                <w:sz w:val="10"/>
                              </w:rPr>
                            </w:pPr>
                          </w:p>
                          <w:p w14:paraId="265BB349" w14:textId="77777777" w:rsidR="004A3CD7" w:rsidRPr="009F7017" w:rsidRDefault="004A3CD7" w:rsidP="006066CB">
                            <w:pPr>
                              <w:pStyle w:val="NoSpacing"/>
                              <w:spacing w:line="276" w:lineRule="auto"/>
                              <w:rPr>
                                <w:color w:val="3799E6"/>
                                <w:sz w:val="24"/>
                              </w:rPr>
                            </w:pPr>
                          </w:p>
                          <w:p w14:paraId="26F9B45D" w14:textId="77777777" w:rsidR="004A3CD7" w:rsidRPr="009F7017" w:rsidRDefault="004A3CD7" w:rsidP="006066CB">
                            <w:pPr>
                              <w:pStyle w:val="NoSpacing"/>
                              <w:spacing w:line="276" w:lineRule="auto"/>
                              <w:rPr>
                                <w:color w:val="3799E6"/>
                                <w:sz w:val="24"/>
                              </w:rPr>
                            </w:pPr>
                            <w:proofErr w:type="gramStart"/>
                            <w:r w:rsidRPr="009F7017">
                              <w:rPr>
                                <w:color w:val="3799E6"/>
                                <w:sz w:val="24"/>
                              </w:rPr>
                              <w:t>when</w:t>
                            </w:r>
                            <w:proofErr w:type="gramEnd"/>
                            <w:r w:rsidRPr="009F7017">
                              <w:rPr>
                                <w:color w:val="3799E6"/>
                                <w:sz w:val="24"/>
                              </w:rPr>
                              <w:t xml:space="preserve"> Pastor Holmen was called to become a full time missionary to the </w:t>
                            </w:r>
                            <w:proofErr w:type="spellStart"/>
                            <w:r w:rsidRPr="009F7017">
                              <w:rPr>
                                <w:color w:val="3799E6"/>
                                <w:sz w:val="24"/>
                              </w:rPr>
                              <w:t>Faith@Home</w:t>
                            </w:r>
                            <w:proofErr w:type="spellEnd"/>
                            <w:r w:rsidRPr="009F7017">
                              <w:rPr>
                                <w:color w:val="3799E6"/>
                                <w:sz w:val="24"/>
                              </w:rPr>
                              <w:t xml:space="preserve"> movement, three families came  forward and committed to providing $150,000 of annual funding for five years.  These supporters, called Angel Investors, enabled the message to spread across the United States, Canada, Germany, Norway, Sweden, South Africa, New Zealand, Brazil, Singapore and the Netherlands.  In order for </w:t>
                            </w:r>
                            <w:proofErr w:type="spellStart"/>
                            <w:r w:rsidRPr="009F7017">
                              <w:rPr>
                                <w:color w:val="3799E6"/>
                                <w:sz w:val="24"/>
                              </w:rPr>
                              <w:t>Faith@Home</w:t>
                            </w:r>
                            <w:proofErr w:type="spellEnd"/>
                            <w:r w:rsidRPr="009F7017">
                              <w:rPr>
                                <w:color w:val="3799E6"/>
                                <w:sz w:val="24"/>
                              </w:rPr>
                              <w:t xml:space="preserve"> Ministries to grow around the world, multiple revenue streams are being created which include:</w:t>
                            </w:r>
                          </w:p>
                          <w:p w14:paraId="54891A24"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Angel Investors – Major donors/investors</w:t>
                            </w:r>
                          </w:p>
                          <w:p w14:paraId="2ABCC66C"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Speaking Fees &amp; Resources</w:t>
                            </w:r>
                          </w:p>
                          <w:p w14:paraId="2714F3EE"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 xml:space="preserve">NEW Friends of </w:t>
                            </w:r>
                            <w:proofErr w:type="spellStart"/>
                            <w:r w:rsidRPr="009F7017">
                              <w:rPr>
                                <w:color w:val="3799E6"/>
                                <w:sz w:val="24"/>
                              </w:rPr>
                              <w:t>Faith@Home</w:t>
                            </w:r>
                            <w:proofErr w:type="spellEnd"/>
                            <w:r w:rsidRPr="009F7017">
                              <w:rPr>
                                <w:color w:val="3799E6"/>
                                <w:sz w:val="24"/>
                              </w:rPr>
                              <w:t xml:space="preserve"> - Individuals and families who make a one time or monthly gift</w:t>
                            </w:r>
                          </w:p>
                          <w:p w14:paraId="69DEAB01" w14:textId="6BCBBCD4" w:rsidR="004A3CD7" w:rsidRPr="009F7017" w:rsidRDefault="004A3CD7" w:rsidP="006066CB">
                            <w:pPr>
                              <w:pStyle w:val="NoSpacing"/>
                              <w:numPr>
                                <w:ilvl w:val="0"/>
                                <w:numId w:val="2"/>
                              </w:numPr>
                              <w:spacing w:line="276" w:lineRule="auto"/>
                              <w:rPr>
                                <w:color w:val="3799E6"/>
                                <w:sz w:val="24"/>
                              </w:rPr>
                            </w:pPr>
                            <w:r w:rsidRPr="009F7017">
                              <w:rPr>
                                <w:color w:val="3799E6"/>
                                <w:sz w:val="24"/>
                              </w:rPr>
                              <w:t xml:space="preserve">NEW </w:t>
                            </w:r>
                            <w:r w:rsidR="00896147">
                              <w:rPr>
                                <w:color w:val="3799E6"/>
                                <w:sz w:val="24"/>
                              </w:rPr>
                              <w:t xml:space="preserve">Mission </w:t>
                            </w:r>
                            <w:r w:rsidRPr="009F7017">
                              <w:rPr>
                                <w:color w:val="3799E6"/>
                                <w:sz w:val="24"/>
                              </w:rPr>
                              <w:t xml:space="preserve">Church Program – Churches that believe in the mission of </w:t>
                            </w:r>
                            <w:proofErr w:type="spellStart"/>
                            <w:r w:rsidRPr="009F7017">
                              <w:rPr>
                                <w:color w:val="3799E6"/>
                                <w:sz w:val="24"/>
                              </w:rPr>
                              <w:t>Faith@Home</w:t>
                            </w:r>
                            <w:proofErr w:type="spellEnd"/>
                            <w:r w:rsidRPr="009F7017">
                              <w:rPr>
                                <w:color w:val="3799E6"/>
                                <w:sz w:val="24"/>
                              </w:rPr>
                              <w:t xml:space="preserve"> Ministries and support it annually out of their mission budgets.  </w:t>
                            </w:r>
                          </w:p>
                          <w:p w14:paraId="1E533263" w14:textId="43DEA3C2" w:rsidR="004A3CD7" w:rsidRPr="009F7017" w:rsidRDefault="004A3CD7" w:rsidP="006066CB">
                            <w:pPr>
                              <w:pStyle w:val="NoSpacing"/>
                              <w:spacing w:line="276" w:lineRule="auto"/>
                              <w:rPr>
                                <w:color w:val="3799E6"/>
                                <w:sz w:val="24"/>
                              </w:rPr>
                            </w:pPr>
                            <w:r w:rsidRPr="009F7017">
                              <w:rPr>
                                <w:color w:val="3799E6"/>
                                <w:sz w:val="24"/>
                              </w:rPr>
                              <w:t>The F</w:t>
                            </w:r>
                            <w:r w:rsidR="00896147">
                              <w:rPr>
                                <w:color w:val="3799E6"/>
                                <w:sz w:val="24"/>
                              </w:rPr>
                              <w:t xml:space="preserve">riends of </w:t>
                            </w:r>
                            <w:proofErr w:type="spellStart"/>
                            <w:r w:rsidR="00896147">
                              <w:rPr>
                                <w:color w:val="3799E6"/>
                                <w:sz w:val="24"/>
                              </w:rPr>
                              <w:t>Faith@Home</w:t>
                            </w:r>
                            <w:proofErr w:type="spellEnd"/>
                            <w:r w:rsidR="00896147">
                              <w:rPr>
                                <w:color w:val="3799E6"/>
                                <w:sz w:val="24"/>
                              </w:rPr>
                              <w:t xml:space="preserve"> and </w:t>
                            </w:r>
                            <w:r>
                              <w:rPr>
                                <w:color w:val="3799E6"/>
                                <w:sz w:val="24"/>
                              </w:rPr>
                              <w:t xml:space="preserve">Mission </w:t>
                            </w:r>
                            <w:r w:rsidR="00896147">
                              <w:rPr>
                                <w:color w:val="3799E6"/>
                                <w:sz w:val="24"/>
                              </w:rPr>
                              <w:t xml:space="preserve">Church </w:t>
                            </w:r>
                            <w:bookmarkStart w:id="0" w:name="_GoBack"/>
                            <w:bookmarkEnd w:id="0"/>
                            <w:r>
                              <w:rPr>
                                <w:color w:val="3799E6"/>
                                <w:sz w:val="24"/>
                              </w:rPr>
                              <w:t>programs will be launched in</w:t>
                            </w:r>
                            <w:r w:rsidRPr="009F7017">
                              <w:rPr>
                                <w:color w:val="3799E6"/>
                                <w:sz w:val="24"/>
                              </w:rPr>
                              <w:t xml:space="preserve"> 2014 and while these programs hold great potential to become steady and reliable revenue streams, this will take time.  Unfortunately, the five years of support we have been receiving from our Angel Investors in California will be concluding at the end of 2014, which is why it is CRITICALLY important that we replace that support in 2015 and 2016.  Time is needed to support and continue developing these multiple revenue streams which will support the ministry into the future.    </w:t>
                            </w:r>
                          </w:p>
                          <w:p w14:paraId="78C0BE74" w14:textId="77777777" w:rsidR="004A3CD7" w:rsidRPr="009F7017" w:rsidRDefault="004A3CD7" w:rsidP="006066CB">
                            <w:pPr>
                              <w:spacing w:line="276" w:lineRule="auto"/>
                              <w:rPr>
                                <w:color w:val="3799E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34" type="#_x0000_t202" style="position:absolute;margin-left:36pt;margin-top:187pt;width:539.95pt;height:387pt;z-index:2517278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" mv:complextextbox="1" filled="f" stroked="f">
                <v:textbox>
                  <w:txbxContent>
                    <w:p w14:paraId="13C7B5B0" w14:textId="77777777" w:rsidR="004A3CD7" w:rsidRPr="00B4758B" w:rsidRDefault="004A3CD7" w:rsidP="006066CB">
                      <w:pPr>
                        <w:pStyle w:val="NoSpacing"/>
                        <w:rPr>
                          <w:color w:val="FFFFFF" w:themeColor="background1"/>
                          <w:sz w:val="24"/>
                        </w:rPr>
                      </w:pPr>
                      <w:r w:rsidRPr="00B4758B">
                        <w:rPr>
                          <w:rFonts w:ascii="Apple Chancery" w:hAnsi="Apple Chancery" w:cs="Apple Chancery"/>
                          <w:color w:val="FFFFFF" w:themeColor="background1"/>
                          <w:sz w:val="48"/>
                          <w:szCs w:val="48"/>
                        </w:rPr>
                        <w:t xml:space="preserve">            Four years ago,</w:t>
                      </w:r>
                      <w:r w:rsidRPr="00B4758B">
                        <w:rPr>
                          <w:color w:val="FFFFFF" w:themeColor="background1"/>
                          <w:sz w:val="24"/>
                        </w:rPr>
                        <w:t xml:space="preserve"> </w:t>
                      </w:r>
                    </w:p>
                    <w:p w14:paraId="6F91CF8A" w14:textId="77777777" w:rsidR="004A3CD7" w:rsidRPr="009F7017" w:rsidRDefault="004A3CD7" w:rsidP="006066CB">
                      <w:pPr>
                        <w:pStyle w:val="NoSpacing"/>
                        <w:rPr>
                          <w:color w:val="3799E6"/>
                          <w:sz w:val="24"/>
                        </w:rPr>
                      </w:pPr>
                    </w:p>
                    <w:p w14:paraId="47D3E096" w14:textId="77777777" w:rsidR="004A3CD7" w:rsidRPr="009F7017" w:rsidRDefault="004A3CD7" w:rsidP="006066CB">
                      <w:pPr>
                        <w:pStyle w:val="NoSpacing"/>
                        <w:rPr>
                          <w:color w:val="3799E6"/>
                          <w:sz w:val="10"/>
                        </w:rPr>
                      </w:pPr>
                    </w:p>
                    <w:p w14:paraId="265BB349" w14:textId="77777777" w:rsidR="004A3CD7" w:rsidRPr="009F7017" w:rsidRDefault="004A3CD7" w:rsidP="006066CB">
                      <w:pPr>
                        <w:pStyle w:val="NoSpacing"/>
                        <w:spacing w:line="276" w:lineRule="auto"/>
                        <w:rPr>
                          <w:color w:val="3799E6"/>
                          <w:sz w:val="24"/>
                        </w:rPr>
                      </w:pPr>
                    </w:p>
                    <w:p w14:paraId="26F9B45D" w14:textId="77777777" w:rsidR="004A3CD7" w:rsidRPr="009F7017" w:rsidRDefault="004A3CD7" w:rsidP="006066CB">
                      <w:pPr>
                        <w:pStyle w:val="NoSpacing"/>
                        <w:spacing w:line="276" w:lineRule="auto"/>
                        <w:rPr>
                          <w:color w:val="3799E6"/>
                          <w:sz w:val="24"/>
                        </w:rPr>
                      </w:pPr>
                      <w:proofErr w:type="gramStart"/>
                      <w:r w:rsidRPr="009F7017">
                        <w:rPr>
                          <w:color w:val="3799E6"/>
                          <w:sz w:val="24"/>
                        </w:rPr>
                        <w:t>when</w:t>
                      </w:r>
                      <w:proofErr w:type="gramEnd"/>
                      <w:r w:rsidRPr="009F7017">
                        <w:rPr>
                          <w:color w:val="3799E6"/>
                          <w:sz w:val="24"/>
                        </w:rPr>
                        <w:t xml:space="preserve"> Pastor Holmen was called to become a full time missionary to the </w:t>
                      </w:r>
                      <w:proofErr w:type="spellStart"/>
                      <w:r w:rsidRPr="009F7017">
                        <w:rPr>
                          <w:color w:val="3799E6"/>
                          <w:sz w:val="24"/>
                        </w:rPr>
                        <w:t>Faith@Home</w:t>
                      </w:r>
                      <w:proofErr w:type="spellEnd"/>
                      <w:r w:rsidRPr="009F7017">
                        <w:rPr>
                          <w:color w:val="3799E6"/>
                          <w:sz w:val="24"/>
                        </w:rPr>
                        <w:t xml:space="preserve"> movement, three families came  forward and committed to providing $150,000 of annual funding for five years.  These supporters, called Angel Investors, enabled the message to spread across the United States, Canada, Germany, Norway, Sweden, South Africa, New Zealand, Brazil, Singapore and the Netherlands.  In order for </w:t>
                      </w:r>
                      <w:proofErr w:type="spellStart"/>
                      <w:r w:rsidRPr="009F7017">
                        <w:rPr>
                          <w:color w:val="3799E6"/>
                          <w:sz w:val="24"/>
                        </w:rPr>
                        <w:t>Faith@Home</w:t>
                      </w:r>
                      <w:proofErr w:type="spellEnd"/>
                      <w:r w:rsidRPr="009F7017">
                        <w:rPr>
                          <w:color w:val="3799E6"/>
                          <w:sz w:val="24"/>
                        </w:rPr>
                        <w:t xml:space="preserve"> Ministries to grow around the world, multiple revenue streams are being created which include:</w:t>
                      </w:r>
                    </w:p>
                    <w:p w14:paraId="54891A24"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Angel Investors – Major donors/investors</w:t>
                      </w:r>
                    </w:p>
                    <w:p w14:paraId="2ABCC66C"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Speaking Fees &amp; Resources</w:t>
                      </w:r>
                    </w:p>
                    <w:p w14:paraId="2714F3EE" w14:textId="77777777" w:rsidR="004A3CD7" w:rsidRPr="009F7017" w:rsidRDefault="004A3CD7" w:rsidP="006066CB">
                      <w:pPr>
                        <w:pStyle w:val="NoSpacing"/>
                        <w:numPr>
                          <w:ilvl w:val="0"/>
                          <w:numId w:val="2"/>
                        </w:numPr>
                        <w:spacing w:line="276" w:lineRule="auto"/>
                        <w:rPr>
                          <w:color w:val="3799E6"/>
                          <w:sz w:val="24"/>
                        </w:rPr>
                      </w:pPr>
                      <w:r w:rsidRPr="009F7017">
                        <w:rPr>
                          <w:color w:val="3799E6"/>
                          <w:sz w:val="24"/>
                        </w:rPr>
                        <w:t xml:space="preserve">NEW Friends of </w:t>
                      </w:r>
                      <w:proofErr w:type="spellStart"/>
                      <w:r w:rsidRPr="009F7017">
                        <w:rPr>
                          <w:color w:val="3799E6"/>
                          <w:sz w:val="24"/>
                        </w:rPr>
                        <w:t>Faith@Home</w:t>
                      </w:r>
                      <w:proofErr w:type="spellEnd"/>
                      <w:r w:rsidRPr="009F7017">
                        <w:rPr>
                          <w:color w:val="3799E6"/>
                          <w:sz w:val="24"/>
                        </w:rPr>
                        <w:t xml:space="preserve"> - Individuals and families who make a one time or monthly gift</w:t>
                      </w:r>
                    </w:p>
                    <w:p w14:paraId="69DEAB01" w14:textId="6BCBBCD4" w:rsidR="004A3CD7" w:rsidRPr="009F7017" w:rsidRDefault="004A3CD7" w:rsidP="006066CB">
                      <w:pPr>
                        <w:pStyle w:val="NoSpacing"/>
                        <w:numPr>
                          <w:ilvl w:val="0"/>
                          <w:numId w:val="2"/>
                        </w:numPr>
                        <w:spacing w:line="276" w:lineRule="auto"/>
                        <w:rPr>
                          <w:color w:val="3799E6"/>
                          <w:sz w:val="24"/>
                        </w:rPr>
                      </w:pPr>
                      <w:r w:rsidRPr="009F7017">
                        <w:rPr>
                          <w:color w:val="3799E6"/>
                          <w:sz w:val="24"/>
                        </w:rPr>
                        <w:t xml:space="preserve">NEW </w:t>
                      </w:r>
                      <w:r w:rsidR="00896147">
                        <w:rPr>
                          <w:color w:val="3799E6"/>
                          <w:sz w:val="24"/>
                        </w:rPr>
                        <w:t xml:space="preserve">Mission </w:t>
                      </w:r>
                      <w:r w:rsidRPr="009F7017">
                        <w:rPr>
                          <w:color w:val="3799E6"/>
                          <w:sz w:val="24"/>
                        </w:rPr>
                        <w:t xml:space="preserve">Church Program – Churches that believe in the mission of </w:t>
                      </w:r>
                      <w:proofErr w:type="spellStart"/>
                      <w:r w:rsidRPr="009F7017">
                        <w:rPr>
                          <w:color w:val="3799E6"/>
                          <w:sz w:val="24"/>
                        </w:rPr>
                        <w:t>Faith@Home</w:t>
                      </w:r>
                      <w:proofErr w:type="spellEnd"/>
                      <w:r w:rsidRPr="009F7017">
                        <w:rPr>
                          <w:color w:val="3799E6"/>
                          <w:sz w:val="24"/>
                        </w:rPr>
                        <w:t xml:space="preserve"> Ministries and support it annually out of their mission budgets.  </w:t>
                      </w:r>
                    </w:p>
                    <w:p w14:paraId="1E533263" w14:textId="43DEA3C2" w:rsidR="004A3CD7" w:rsidRPr="009F7017" w:rsidRDefault="004A3CD7" w:rsidP="006066CB">
                      <w:pPr>
                        <w:pStyle w:val="NoSpacing"/>
                        <w:spacing w:line="276" w:lineRule="auto"/>
                        <w:rPr>
                          <w:color w:val="3799E6"/>
                          <w:sz w:val="24"/>
                        </w:rPr>
                      </w:pPr>
                      <w:r w:rsidRPr="009F7017">
                        <w:rPr>
                          <w:color w:val="3799E6"/>
                          <w:sz w:val="24"/>
                        </w:rPr>
                        <w:t>The F</w:t>
                      </w:r>
                      <w:r w:rsidR="00896147">
                        <w:rPr>
                          <w:color w:val="3799E6"/>
                          <w:sz w:val="24"/>
                        </w:rPr>
                        <w:t xml:space="preserve">riends of </w:t>
                      </w:r>
                      <w:proofErr w:type="spellStart"/>
                      <w:r w:rsidR="00896147">
                        <w:rPr>
                          <w:color w:val="3799E6"/>
                          <w:sz w:val="24"/>
                        </w:rPr>
                        <w:t>Faith@Home</w:t>
                      </w:r>
                      <w:proofErr w:type="spellEnd"/>
                      <w:r w:rsidR="00896147">
                        <w:rPr>
                          <w:color w:val="3799E6"/>
                          <w:sz w:val="24"/>
                        </w:rPr>
                        <w:t xml:space="preserve"> and </w:t>
                      </w:r>
                      <w:r>
                        <w:rPr>
                          <w:color w:val="3799E6"/>
                          <w:sz w:val="24"/>
                        </w:rPr>
                        <w:t xml:space="preserve">Mission </w:t>
                      </w:r>
                      <w:r w:rsidR="00896147">
                        <w:rPr>
                          <w:color w:val="3799E6"/>
                          <w:sz w:val="24"/>
                        </w:rPr>
                        <w:t xml:space="preserve">Church </w:t>
                      </w:r>
                      <w:bookmarkStart w:id="1" w:name="_GoBack"/>
                      <w:bookmarkEnd w:id="1"/>
                      <w:r>
                        <w:rPr>
                          <w:color w:val="3799E6"/>
                          <w:sz w:val="24"/>
                        </w:rPr>
                        <w:t>programs will be launched in</w:t>
                      </w:r>
                      <w:r w:rsidRPr="009F7017">
                        <w:rPr>
                          <w:color w:val="3799E6"/>
                          <w:sz w:val="24"/>
                        </w:rPr>
                        <w:t xml:space="preserve"> 2014 and while these programs hold great potential to become steady and reliable revenue streams, this will take time.  Unfortunately, the five years of support we have been receiving from our Angel Investors in California will be concluding at the end of 2014, which is why it is CRITICALLY important that we replace that support in 2015 and 2016.  Time is needed to support and continue developing these multiple revenue streams which will support the ministry into the future.    </w:t>
                      </w:r>
                    </w:p>
                    <w:p w14:paraId="78C0BE74" w14:textId="77777777" w:rsidR="004A3CD7" w:rsidRPr="009F7017" w:rsidRDefault="004A3CD7" w:rsidP="006066CB">
                      <w:pPr>
                        <w:spacing w:line="276" w:lineRule="auto"/>
                        <w:rPr>
                          <w:color w:val="3799E6"/>
                        </w:rPr>
                      </w:pPr>
                    </w:p>
                  </w:txbxContent>
                </v:textbox>
                <w10:wrap type="through" anchorx="page" anchory="page"/>
              </v:shape>
            </w:pict>
          </mc:Fallback>
        </mc:AlternateContent>
      </w:r>
      <w:r w:rsidR="004F00F2">
        <w:rPr>
          <w:noProof/>
        </w:rPr>
        <w:drawing>
          <wp:anchor distT="0" distB="0" distL="118745" distR="118745" simplePos="0" relativeHeight="251680768" behindDoc="0" locked="0" layoutInCell="1" allowOverlap="1" wp14:anchorId="2E516913" wp14:editId="0438BCB2">
            <wp:simplePos x="0" y="0"/>
            <wp:positionH relativeFrom="page">
              <wp:posOffset>3644900</wp:posOffset>
            </wp:positionH>
            <wp:positionV relativeFrom="page">
              <wp:posOffset>457200</wp:posOffset>
            </wp:positionV>
            <wp:extent cx="3669665" cy="2768600"/>
            <wp:effectExtent l="0" t="0" r="0" b="0"/>
            <wp:wrapNone/>
            <wp:docPr id="5" name="Picture 5" descr="Overlay-2Colum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Overlay-2ColumnText.png"/>
                    <pic:cNvPicPr/>
                  </pic:nvPicPr>
                  <pic:blipFill>
                    <a:blip r:embed="rId12"/>
                    <a:stretch>
                      <a:fillRect/>
                    </a:stretch>
                  </pic:blipFill>
                  <pic:spPr>
                    <a:xfrm>
                      <a:off x="0" y="0"/>
                      <a:ext cx="3669665" cy="2768600"/>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14:sizeRelV relativeFrom="margin">
              <wp14:pctHeight>0</wp14:pctHeight>
            </wp14:sizeRelV>
          </wp:anchor>
        </w:drawing>
      </w:r>
      <w:r w:rsidR="004F00F2">
        <w:rPr>
          <w:noProof/>
        </w:rPr>
        <w:drawing>
          <wp:anchor distT="0" distB="0" distL="114300" distR="114300" simplePos="0" relativeHeight="251726873" behindDoc="0" locked="0" layoutInCell="1" allowOverlap="1" wp14:anchorId="0FABB463" wp14:editId="4933E486">
            <wp:simplePos x="0" y="0"/>
            <wp:positionH relativeFrom="page">
              <wp:posOffset>456565</wp:posOffset>
            </wp:positionH>
            <wp:positionV relativeFrom="page">
              <wp:posOffset>457200</wp:posOffset>
            </wp:positionV>
            <wp:extent cx="3188335" cy="2785745"/>
            <wp:effectExtent l="228600" t="228600" r="240665" b="2368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rl_praying.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188335" cy="2785745"/>
                    </a:xfrm>
                    <a:prstGeom prst="round2DiagRect">
                      <a:avLst>
                        <a:gd name="adj1" fmla="val 16667"/>
                        <a:gd name="adj2" fmla="val 0"/>
                      </a:avLst>
                    </a:prstGeom>
                    <a:ln>
                      <a:noFill/>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1D6">
        <w:rPr>
          <w:noProof/>
        </w:rPr>
        <w:drawing>
          <wp:anchor distT="0" distB="0" distL="114300" distR="114300" simplePos="0" relativeHeight="251729945" behindDoc="0" locked="0" layoutInCell="1" allowOverlap="1" wp14:anchorId="66D2C91C" wp14:editId="16E097A4">
            <wp:simplePos x="0" y="0"/>
            <wp:positionH relativeFrom="page">
              <wp:posOffset>2857500</wp:posOffset>
            </wp:positionH>
            <wp:positionV relativeFrom="page">
              <wp:posOffset>7378700</wp:posOffset>
            </wp:positionV>
            <wp:extent cx="2084070" cy="2188210"/>
            <wp:effectExtent l="0" t="0" r="24130" b="21590"/>
            <wp:wrapTight wrapText="bothSides">
              <wp:wrapPolygon edited="0">
                <wp:start x="0" y="0"/>
                <wp:lineTo x="0" y="21562"/>
                <wp:lineTo x="21587" y="21562"/>
                <wp:lineTo x="21587" y="0"/>
                <wp:lineTo x="0" y="0"/>
              </wp:wrapPolygon>
            </wp:wrapTight>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661D6" w:rsidRPr="00CF1A40">
        <w:rPr>
          <w:noProof/>
        </w:rPr>
        <w:drawing>
          <wp:anchor distT="0" distB="0" distL="114300" distR="114300" simplePos="0" relativeHeight="251728921" behindDoc="1" locked="0" layoutInCell="1" allowOverlap="1" wp14:anchorId="4D5ADEAD" wp14:editId="6F05AB45">
            <wp:simplePos x="0" y="0"/>
            <wp:positionH relativeFrom="page">
              <wp:posOffset>457200</wp:posOffset>
            </wp:positionH>
            <wp:positionV relativeFrom="page">
              <wp:posOffset>7378700</wp:posOffset>
            </wp:positionV>
            <wp:extent cx="1993900" cy="2188210"/>
            <wp:effectExtent l="0" t="0" r="12700" b="21590"/>
            <wp:wrapSquare wrapText="bothSides"/>
            <wp:docPr id="7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661D6" w:rsidRPr="00CB5E6D">
        <w:rPr>
          <w:noProof/>
        </w:rPr>
        <w:drawing>
          <wp:anchor distT="0" distB="0" distL="114300" distR="114300" simplePos="0" relativeHeight="251730969" behindDoc="0" locked="0" layoutInCell="1" allowOverlap="1" wp14:anchorId="3112A8C1" wp14:editId="755257A7">
            <wp:simplePos x="0" y="0"/>
            <wp:positionH relativeFrom="page">
              <wp:posOffset>5259070</wp:posOffset>
            </wp:positionH>
            <wp:positionV relativeFrom="page">
              <wp:posOffset>7353300</wp:posOffset>
            </wp:positionV>
            <wp:extent cx="2056130" cy="2213610"/>
            <wp:effectExtent l="0" t="0" r="26670" b="21590"/>
            <wp:wrapTight wrapText="bothSides">
              <wp:wrapPolygon edited="0">
                <wp:start x="0" y="0"/>
                <wp:lineTo x="0" y="21563"/>
                <wp:lineTo x="21613" y="21563"/>
                <wp:lineTo x="21613" y="0"/>
                <wp:lineTo x="0" y="0"/>
              </wp:wrapPolygon>
            </wp:wrapTight>
            <wp:docPr id="8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CC30DB">
        <w:rPr>
          <w:noProof/>
        </w:rPr>
        <mc:AlternateContent>
          <mc:Choice Requires="wps">
            <w:drawing>
              <wp:anchor distT="0" distB="0" distL="114300" distR="114300" simplePos="0" relativeHeight="251683840" behindDoc="0" locked="0" layoutInCell="0" allowOverlap="1" wp14:anchorId="4EAF24D3" wp14:editId="30249E8D">
                <wp:simplePos x="0" y="0"/>
                <wp:positionH relativeFrom="page">
                  <wp:posOffset>4248150</wp:posOffset>
                </wp:positionH>
                <wp:positionV relativeFrom="page">
                  <wp:posOffset>1165860</wp:posOffset>
                </wp:positionV>
                <wp:extent cx="2794000" cy="1638300"/>
                <wp:effectExtent l="0" t="0" r="0" b="12700"/>
                <wp:wrapTight wrapText="bothSides">
                  <wp:wrapPolygon edited="0">
                    <wp:start x="196" y="0"/>
                    <wp:lineTo x="196" y="21433"/>
                    <wp:lineTo x="21207" y="21433"/>
                    <wp:lineTo x="21207" y="0"/>
                    <wp:lineTo x="196" y="0"/>
                  </wp:wrapPolygon>
                </wp:wrapTight>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59AB99" w14:textId="77777777" w:rsidR="004A3CD7" w:rsidRDefault="004A3CD7" w:rsidP="00786886">
                            <w:pPr>
                              <w:pStyle w:val="Quote"/>
                            </w:pPr>
                            <w:r>
                              <w:t>Priority Project #2</w:t>
                            </w:r>
                          </w:p>
                          <w:p w14:paraId="5518F27C" w14:textId="77777777" w:rsidR="004A3CD7" w:rsidRDefault="004A3CD7" w:rsidP="00786886">
                            <w:pPr>
                              <w:pStyle w:val="Quote"/>
                            </w:pPr>
                            <w:r>
                              <w:t>Angel Investor</w:t>
                            </w:r>
                          </w:p>
                          <w:p w14:paraId="391B5A16" w14:textId="77777777" w:rsidR="004A3CD7" w:rsidRDefault="004A3CD7" w:rsidP="00786886">
                            <w:pPr>
                              <w:pStyle w:val="Quote"/>
                            </w:pPr>
                          </w:p>
                          <w:p w14:paraId="695BCC11" w14:textId="77777777" w:rsidR="004A3CD7" w:rsidRPr="00C51726" w:rsidRDefault="004A3CD7" w:rsidP="00786886">
                            <w:pPr>
                              <w:pStyle w:val="Quote"/>
                              <w:rPr>
                                <w:sz w:val="44"/>
                                <w:szCs w:val="44"/>
                              </w:rPr>
                            </w:pPr>
                            <w:r w:rsidRPr="00C51726">
                              <w:rPr>
                                <w:sz w:val="44"/>
                                <w:szCs w:val="44"/>
                              </w:rPr>
                              <w:t>$150,000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334.5pt;margin-top:91.8pt;width:220pt;height:12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" mv:complextextbox="1" o:allowincell="f" filled="f" stroked="f">
                <v:textbox inset=",0,,0">
                  <w:txbxContent>
                    <w:p w14:paraId="5259AB99" w14:textId="77777777" w:rsidR="004A3CD7" w:rsidRDefault="004A3CD7" w:rsidP="00786886">
                      <w:pPr>
                        <w:pStyle w:val="Quote"/>
                      </w:pPr>
                      <w:r>
                        <w:t>Priority Project #2</w:t>
                      </w:r>
                    </w:p>
                    <w:p w14:paraId="5518F27C" w14:textId="77777777" w:rsidR="004A3CD7" w:rsidRDefault="004A3CD7" w:rsidP="00786886">
                      <w:pPr>
                        <w:pStyle w:val="Quote"/>
                      </w:pPr>
                      <w:r>
                        <w:t>Angel Investor</w:t>
                      </w:r>
                    </w:p>
                    <w:p w14:paraId="391B5A16" w14:textId="77777777" w:rsidR="004A3CD7" w:rsidRDefault="004A3CD7" w:rsidP="00786886">
                      <w:pPr>
                        <w:pStyle w:val="Quote"/>
                      </w:pPr>
                    </w:p>
                    <w:p w14:paraId="695BCC11" w14:textId="77777777" w:rsidR="004A3CD7" w:rsidRPr="00C51726" w:rsidRDefault="004A3CD7" w:rsidP="00786886">
                      <w:pPr>
                        <w:pStyle w:val="Quote"/>
                        <w:rPr>
                          <w:sz w:val="44"/>
                          <w:szCs w:val="44"/>
                        </w:rPr>
                      </w:pPr>
                      <w:r w:rsidRPr="00C51726">
                        <w:rPr>
                          <w:sz w:val="44"/>
                          <w:szCs w:val="44"/>
                        </w:rPr>
                        <w:t>$150,000</w:t>
                      </w:r>
                    </w:p>
                  </w:txbxContent>
                </v:textbox>
                <w10:wrap type="tight" anchorx="page" anchory="page"/>
              </v:shape>
            </w:pict>
          </mc:Fallback>
        </mc:AlternateContent>
      </w:r>
      <w:r w:rsidR="00DC56CC">
        <w:br w:type="page"/>
      </w:r>
      <w:r w:rsidR="00ED48DE">
        <w:rPr>
          <w:noProof/>
        </w:rPr>
        <w:lastRenderedPageBreak/>
        <mc:AlternateContent>
          <mc:Choice Requires="wpg">
            <w:drawing>
              <wp:anchor distT="0" distB="0" distL="114300" distR="114300" simplePos="0" relativeHeight="251735065" behindDoc="0" locked="0" layoutInCell="1" allowOverlap="1" wp14:anchorId="07E35048" wp14:editId="368B9174">
                <wp:simplePos x="0" y="0"/>
                <wp:positionH relativeFrom="page">
                  <wp:posOffset>466725</wp:posOffset>
                </wp:positionH>
                <wp:positionV relativeFrom="page">
                  <wp:posOffset>1597660</wp:posOffset>
                </wp:positionV>
                <wp:extent cx="1463040" cy="6559550"/>
                <wp:effectExtent l="279400" t="76200" r="289560" b="19050"/>
                <wp:wrapThrough wrapText="bothSides">
                  <wp:wrapPolygon edited="0">
                    <wp:start x="0" y="-251"/>
                    <wp:lineTo x="-1875" y="-84"/>
                    <wp:lineTo x="-2625" y="17313"/>
                    <wp:lineTo x="-4125" y="17313"/>
                    <wp:lineTo x="-4125" y="21077"/>
                    <wp:lineTo x="-1500" y="21328"/>
                    <wp:lineTo x="1875" y="21579"/>
                    <wp:lineTo x="19500" y="21579"/>
                    <wp:lineTo x="21375" y="21328"/>
                    <wp:lineTo x="25500" y="20074"/>
                    <wp:lineTo x="25125" y="17313"/>
                    <wp:lineTo x="22875" y="15975"/>
                    <wp:lineTo x="22875" y="13299"/>
                    <wp:lineTo x="21375" y="11961"/>
                    <wp:lineTo x="22875" y="10706"/>
                    <wp:lineTo x="22875" y="9284"/>
                    <wp:lineTo x="19875" y="8029"/>
                    <wp:lineTo x="19875" y="7946"/>
                    <wp:lineTo x="22875" y="6691"/>
                    <wp:lineTo x="22875" y="5269"/>
                    <wp:lineTo x="19875" y="4015"/>
                    <wp:lineTo x="19875" y="3931"/>
                    <wp:lineTo x="23250" y="2593"/>
                    <wp:lineTo x="22875" y="-251"/>
                    <wp:lineTo x="0" y="-251"/>
                  </wp:wrapPolygon>
                </wp:wrapThrough>
                <wp:docPr id="64" name="Group 64"/>
                <wp:cNvGraphicFramePr/>
                <a:graphic xmlns:a="http://schemas.openxmlformats.org/drawingml/2006/main">
                  <a:graphicData uri="http://schemas.microsoft.com/office/word/2010/wordprocessingGroup">
                    <wpg:wgp>
                      <wpg:cNvGrpSpPr/>
                      <wpg:grpSpPr>
                        <a:xfrm>
                          <a:off x="0" y="0"/>
                          <a:ext cx="1463040" cy="6559550"/>
                          <a:chOff x="0" y="0"/>
                          <a:chExt cx="1463040" cy="6559550"/>
                        </a:xfrm>
                      </wpg:grpSpPr>
                      <pic:pic xmlns:pic="http://schemas.openxmlformats.org/drawingml/2006/picture">
                        <pic:nvPicPr>
                          <pic:cNvPr id="125" name="Placeholder"/>
                          <pic:cNvPicPr>
                            <a:picLocks/>
                          </pic:cNvPicPr>
                        </pic:nvPicPr>
                        <pic:blipFill>
                          <a:blip r:embed="rId24" cstate="screen">
                            <a:extLst>
                              <a:ext uri="{28A0092B-C50C-407E-A947-70E740481C1C}">
                                <a14:useLocalDpi xmlns:a14="http://schemas.microsoft.com/office/drawing/2010/main"/>
                              </a:ext>
                            </a:extLst>
                          </a:blip>
                          <a:stretch>
                            <a:fillRect/>
                          </a:stretch>
                        </pic:blipFill>
                        <pic:spPr>
                          <a:xfrm>
                            <a:off x="0" y="4013835"/>
                            <a:ext cx="1463040" cy="914400"/>
                          </a:xfrm>
                          <a:prstGeom prst="round2DiagRect">
                            <a:avLst/>
                          </a:prstGeom>
                          <a:noFill/>
                          <a:ln w="25400" cap="flat" cmpd="sng" algn="ctr">
                            <a:solidFill>
                              <a:srgbClr val="FFFFFF"/>
                            </a:solidFill>
                            <a:prstDash val="solid"/>
                            <a:round/>
                            <a:headEnd type="none" w="med" len="med"/>
                            <a:tailEnd type="none" w="med" len="med"/>
                          </a:ln>
                          <a:effectLst>
                            <a:outerShdw blurRad="54991" dist="18034" dir="5400000">
                              <a:srgbClr val="000000">
                                <a:alpha val="40000"/>
                              </a:srgbClr>
                            </a:outerShdw>
                          </a:effectLst>
                        </pic:spPr>
                      </pic:pic>
                      <pic:pic xmlns:pic="http://schemas.openxmlformats.org/drawingml/2006/picture">
                        <pic:nvPicPr>
                          <pic:cNvPr id="126" name="Placeholder"/>
                          <pic:cNvPicPr>
                            <a:picLocks/>
                          </pic:cNvPicPr>
                        </pic:nvPicPr>
                        <pic:blipFill>
                          <a:blip r:embed="rId25" cstate="screen">
                            <a:extLst>
                              <a:ext uri="{28A0092B-C50C-407E-A947-70E740481C1C}">
                                <a14:useLocalDpi xmlns:a14="http://schemas.microsoft.com/office/drawing/2010/main"/>
                              </a:ext>
                            </a:extLst>
                          </a:blip>
                          <a:stretch>
                            <a:fillRect/>
                          </a:stretch>
                        </pic:blipFill>
                        <pic:spPr>
                          <a:xfrm>
                            <a:off x="0" y="2675890"/>
                            <a:ext cx="1463040" cy="914400"/>
                          </a:xfrm>
                          <a:prstGeom prst="round2DiagRect">
                            <a:avLst/>
                          </a:prstGeom>
                          <a:noFill/>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pic:pic xmlns:pic="http://schemas.openxmlformats.org/drawingml/2006/picture">
                        <pic:nvPicPr>
                          <pic:cNvPr id="127" name="Placeholder"/>
                          <pic:cNvPicPr>
                            <a:picLocks/>
                          </pic:cNvPicPr>
                        </pic:nvPicPr>
                        <pic:blipFill>
                          <a:blip r:embed="rId26" cstate="screen">
                            <a:extLst>
                              <a:ext uri="{28A0092B-C50C-407E-A947-70E740481C1C}">
                                <a14:useLocalDpi xmlns:a14="http://schemas.microsoft.com/office/drawing/2010/main"/>
                              </a:ext>
                            </a:extLst>
                          </a:blip>
                          <a:stretch>
                            <a:fillRect/>
                          </a:stretch>
                        </pic:blipFill>
                        <pic:spPr>
                          <a:xfrm>
                            <a:off x="0" y="0"/>
                            <a:ext cx="1463040" cy="91440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8" name="Placeholder"/>
                          <pic:cNvPicPr>
                            <a:picLocks/>
                          </pic:cNvPicPr>
                        </pic:nvPicPr>
                        <pic:blipFill>
                          <a:blip r:embed="rId27" cstate="screen">
                            <a:extLst>
                              <a:ext uri="{28A0092B-C50C-407E-A947-70E740481C1C}">
                                <a14:useLocalDpi xmlns:a14="http://schemas.microsoft.com/office/drawing/2010/main"/>
                              </a:ext>
                            </a:extLst>
                          </a:blip>
                          <a:stretch>
                            <a:fillRect/>
                          </a:stretch>
                        </pic:blipFill>
                        <pic:spPr>
                          <a:xfrm>
                            <a:off x="0" y="1337945"/>
                            <a:ext cx="1463040" cy="914400"/>
                          </a:xfrm>
                          <a:prstGeom prst="round2DiagRect">
                            <a:avLst/>
                          </a:prstGeom>
                          <a:ln w="25400" cap="flat" cmpd="sng" algn="ctr">
                            <a:solidFill>
                              <a:schemeClr val="bg1"/>
                            </a:solidFill>
                            <a:prstDash val="solid"/>
                            <a:round/>
                            <a:headEnd type="none" w="med" len="med"/>
                            <a:tailEnd type="none" w="med" len="med"/>
                          </a:ln>
                          <a:effectLst>
                            <a:outerShdw blurRad="54991" dist="18034" dir="5400000">
                              <a:srgbClr val="000000">
                                <a:alpha val="40000"/>
                              </a:srgbClr>
                            </a:outerShdw>
                          </a:effectLst>
                        </pic:spPr>
                      </pic:pic>
                      <pic:pic xmlns:pic="http://schemas.openxmlformats.org/drawingml/2006/picture">
                        <pic:nvPicPr>
                          <pic:cNvPr id="22" name="Picture 2"/>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5351780"/>
                            <a:ext cx="1463040" cy="914400"/>
                          </a:xfrm>
                          <a:prstGeom prst="round2DiagRect">
                            <a:avLst>
                              <a:gd name="adj1" fmla="val 16667"/>
                              <a:gd name="adj2" fmla="val 0"/>
                            </a:avLst>
                          </a:prstGeom>
                          <a:ln w="38100" cap="sq" cmpd="sng">
                            <a:solidFill>
                              <a:srgbClr val="FFFFFF"/>
                            </a:solidFill>
                            <a:miter lim="800000"/>
                          </a:ln>
                          <a:effectLst>
                            <a:outerShdw blurRad="254000" algn="tl" rotWithShape="0">
                              <a:srgbClr val="000000">
                                <a:alpha val="43000"/>
                              </a:srgbClr>
                            </a:outerShdw>
                          </a:effectLst>
                        </pic:spPr>
                      </pic:pic>
                      <wps:wsp>
                        <wps:cNvPr id="31" name="Text Box 31"/>
                        <wps:cNvSpPr txBox="1"/>
                        <wps:spPr>
                          <a:xfrm>
                            <a:off x="101600" y="933450"/>
                            <a:ext cx="1272540" cy="562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A1458A" w14:textId="77777777" w:rsidR="004A3CD7" w:rsidRPr="00AE37E2" w:rsidRDefault="004A3CD7" w:rsidP="00591009">
                              <w:pPr>
                                <w:jc w:val="center"/>
                                <w:rPr>
                                  <w:color w:val="1286C9" w:themeColor="background2" w:themeShade="BF"/>
                                </w:rPr>
                              </w:pPr>
                              <w:r w:rsidRPr="00AE37E2">
                                <w:rPr>
                                  <w:color w:val="1286C9" w:themeColor="background2" w:themeShade="BF"/>
                                </w:rPr>
                                <w:t>Canada</w:t>
                              </w:r>
                            </w:p>
                            <w:p w14:paraId="2FF5BE36" w14:textId="77777777" w:rsidR="004A3CD7" w:rsidRPr="00AE37E2" w:rsidRDefault="004A3CD7" w:rsidP="00591009">
                              <w:pPr>
                                <w:jc w:val="center"/>
                                <w:rPr>
                                  <w:color w:val="1286C9" w:themeColor="background2" w:themeShade="BF"/>
                                </w:rPr>
                              </w:pPr>
                            </w:p>
                            <w:p w14:paraId="018EF9DC" w14:textId="77777777" w:rsidR="004A3CD7" w:rsidRPr="00AE37E2" w:rsidRDefault="004A3CD7" w:rsidP="00591009">
                              <w:pPr>
                                <w:jc w:val="center"/>
                                <w:rPr>
                                  <w:color w:val="1286C9" w:themeColor="background2" w:themeShade="BF"/>
                                </w:rPr>
                              </w:pPr>
                            </w:p>
                            <w:p w14:paraId="65141109" w14:textId="77777777" w:rsidR="004A3CD7" w:rsidRPr="00AE37E2" w:rsidRDefault="004A3CD7" w:rsidP="00591009">
                              <w:pPr>
                                <w:jc w:val="center"/>
                                <w:rPr>
                                  <w:color w:val="1286C9" w:themeColor="background2" w:themeShade="BF"/>
                                </w:rPr>
                              </w:pPr>
                            </w:p>
                            <w:p w14:paraId="4DDE753D" w14:textId="77777777" w:rsidR="004A3CD7" w:rsidRPr="00AE37E2" w:rsidRDefault="004A3CD7" w:rsidP="00591009">
                              <w:pPr>
                                <w:jc w:val="center"/>
                                <w:rPr>
                                  <w:color w:val="1286C9" w:themeColor="background2" w:themeShade="BF"/>
                                </w:rPr>
                              </w:pPr>
                            </w:p>
                            <w:p w14:paraId="6A448AD6" w14:textId="77777777" w:rsidR="004A3CD7" w:rsidRPr="00AE37E2" w:rsidRDefault="004A3CD7" w:rsidP="00591009">
                              <w:pPr>
                                <w:jc w:val="center"/>
                                <w:rPr>
                                  <w:color w:val="1286C9" w:themeColor="background2" w:themeShade="BF"/>
                                </w:rPr>
                              </w:pPr>
                            </w:p>
                            <w:p w14:paraId="628F203D" w14:textId="77777777" w:rsidR="004A3CD7" w:rsidRPr="00AE37E2" w:rsidRDefault="004A3CD7" w:rsidP="00591009">
                              <w:pPr>
                                <w:jc w:val="center"/>
                                <w:rPr>
                                  <w:color w:val="1286C9" w:themeColor="background2" w:themeShade="BF"/>
                                  <w:sz w:val="16"/>
                                </w:rPr>
                              </w:pPr>
                            </w:p>
                            <w:p w14:paraId="27D49E9A" w14:textId="77777777" w:rsidR="004A3CD7" w:rsidRPr="00AE37E2" w:rsidRDefault="004A3CD7" w:rsidP="00591009">
                              <w:pPr>
                                <w:jc w:val="center"/>
                                <w:rPr>
                                  <w:color w:val="1286C9" w:themeColor="background2" w:themeShade="BF"/>
                                </w:rPr>
                              </w:pPr>
                            </w:p>
                            <w:p w14:paraId="22D536A4" w14:textId="77777777" w:rsidR="004A3CD7" w:rsidRPr="00AE37E2" w:rsidRDefault="004A3CD7" w:rsidP="00591009">
                              <w:pPr>
                                <w:jc w:val="center"/>
                                <w:rPr>
                                  <w:color w:val="1286C9" w:themeColor="background2" w:themeShade="BF"/>
                                </w:rPr>
                              </w:pPr>
                              <w:r w:rsidRPr="00AE37E2">
                                <w:rPr>
                                  <w:color w:val="1286C9" w:themeColor="background2" w:themeShade="BF"/>
                                </w:rPr>
                                <w:t>Singapore</w:t>
                              </w:r>
                            </w:p>
                            <w:p w14:paraId="689DE9FF" w14:textId="77777777" w:rsidR="004A3CD7" w:rsidRPr="00AE37E2" w:rsidRDefault="004A3CD7" w:rsidP="00591009">
                              <w:pPr>
                                <w:jc w:val="center"/>
                                <w:rPr>
                                  <w:color w:val="1286C9" w:themeColor="background2" w:themeShade="BF"/>
                                </w:rPr>
                              </w:pPr>
                            </w:p>
                            <w:p w14:paraId="0D26D33A" w14:textId="77777777" w:rsidR="004A3CD7" w:rsidRPr="00AE37E2" w:rsidRDefault="004A3CD7" w:rsidP="00591009">
                              <w:pPr>
                                <w:jc w:val="center"/>
                                <w:rPr>
                                  <w:color w:val="1286C9" w:themeColor="background2" w:themeShade="BF"/>
                                </w:rPr>
                              </w:pPr>
                            </w:p>
                            <w:p w14:paraId="258207A7" w14:textId="77777777" w:rsidR="004A3CD7" w:rsidRPr="00AE37E2" w:rsidRDefault="004A3CD7" w:rsidP="00591009">
                              <w:pPr>
                                <w:jc w:val="center"/>
                                <w:rPr>
                                  <w:color w:val="1286C9" w:themeColor="background2" w:themeShade="BF"/>
                                </w:rPr>
                              </w:pPr>
                            </w:p>
                            <w:p w14:paraId="086C5243" w14:textId="77777777" w:rsidR="004A3CD7" w:rsidRPr="00AE37E2" w:rsidRDefault="004A3CD7" w:rsidP="00591009">
                              <w:pPr>
                                <w:jc w:val="center"/>
                                <w:rPr>
                                  <w:color w:val="1286C9" w:themeColor="background2" w:themeShade="BF"/>
                                  <w:sz w:val="40"/>
                                </w:rPr>
                              </w:pPr>
                            </w:p>
                            <w:p w14:paraId="3E9C777B" w14:textId="77777777" w:rsidR="004A3CD7" w:rsidRPr="00AE37E2" w:rsidRDefault="004A3CD7" w:rsidP="00591009">
                              <w:pPr>
                                <w:jc w:val="center"/>
                                <w:rPr>
                                  <w:color w:val="1286C9" w:themeColor="background2" w:themeShade="BF"/>
                                </w:rPr>
                              </w:pPr>
                            </w:p>
                            <w:p w14:paraId="13A08ACB" w14:textId="77777777" w:rsidR="004A3CD7" w:rsidRPr="00AE37E2" w:rsidRDefault="004A3CD7" w:rsidP="00591009">
                              <w:pPr>
                                <w:jc w:val="center"/>
                                <w:rPr>
                                  <w:color w:val="1286C9" w:themeColor="background2" w:themeShade="BF"/>
                                </w:rPr>
                              </w:pPr>
                            </w:p>
                            <w:p w14:paraId="10F950CF" w14:textId="77777777" w:rsidR="004A3CD7" w:rsidRPr="00AE37E2" w:rsidRDefault="004A3CD7" w:rsidP="00591009">
                              <w:pPr>
                                <w:jc w:val="center"/>
                                <w:rPr>
                                  <w:color w:val="1286C9" w:themeColor="background2" w:themeShade="BF"/>
                                </w:rPr>
                              </w:pPr>
                              <w:r w:rsidRPr="00AE37E2">
                                <w:rPr>
                                  <w:color w:val="1286C9" w:themeColor="background2" w:themeShade="BF"/>
                                </w:rPr>
                                <w:t>New Zealand</w:t>
                              </w:r>
                            </w:p>
                            <w:p w14:paraId="479DDE7B" w14:textId="77777777" w:rsidR="004A3CD7" w:rsidRPr="00AE37E2" w:rsidRDefault="004A3CD7" w:rsidP="00591009">
                              <w:pPr>
                                <w:jc w:val="center"/>
                                <w:rPr>
                                  <w:color w:val="1286C9" w:themeColor="background2" w:themeShade="BF"/>
                                </w:rPr>
                              </w:pPr>
                            </w:p>
                            <w:p w14:paraId="0E6CE0E4" w14:textId="77777777" w:rsidR="004A3CD7" w:rsidRPr="00AE37E2" w:rsidRDefault="004A3CD7" w:rsidP="00591009">
                              <w:pPr>
                                <w:jc w:val="center"/>
                                <w:rPr>
                                  <w:color w:val="1286C9" w:themeColor="background2" w:themeShade="BF"/>
                                </w:rPr>
                              </w:pPr>
                            </w:p>
                            <w:p w14:paraId="01FC33E5" w14:textId="77777777" w:rsidR="004A3CD7" w:rsidRPr="00AE37E2" w:rsidRDefault="004A3CD7" w:rsidP="00591009">
                              <w:pPr>
                                <w:jc w:val="center"/>
                                <w:rPr>
                                  <w:color w:val="1286C9" w:themeColor="background2" w:themeShade="BF"/>
                                </w:rPr>
                              </w:pPr>
                            </w:p>
                            <w:p w14:paraId="435F79FC" w14:textId="77777777" w:rsidR="004A3CD7" w:rsidRPr="00AE37E2" w:rsidRDefault="004A3CD7" w:rsidP="00591009">
                              <w:pPr>
                                <w:jc w:val="center"/>
                                <w:rPr>
                                  <w:color w:val="1286C9" w:themeColor="background2" w:themeShade="BF"/>
                                </w:rPr>
                              </w:pPr>
                            </w:p>
                            <w:p w14:paraId="40D78F51" w14:textId="77777777" w:rsidR="004A3CD7" w:rsidRPr="00AE37E2" w:rsidRDefault="004A3CD7" w:rsidP="00591009">
                              <w:pPr>
                                <w:jc w:val="center"/>
                                <w:rPr>
                                  <w:color w:val="1286C9" w:themeColor="background2" w:themeShade="BF"/>
                                </w:rPr>
                              </w:pPr>
                            </w:p>
                            <w:p w14:paraId="28A1EDF2" w14:textId="77777777" w:rsidR="004A3CD7" w:rsidRPr="00AE37E2" w:rsidRDefault="004A3CD7" w:rsidP="00591009">
                              <w:pPr>
                                <w:jc w:val="center"/>
                                <w:rPr>
                                  <w:color w:val="1286C9" w:themeColor="background2" w:themeShade="BF"/>
                                </w:rPr>
                              </w:pPr>
                            </w:p>
                            <w:p w14:paraId="67321662" w14:textId="77777777" w:rsidR="004A3CD7" w:rsidRPr="00AE37E2" w:rsidRDefault="004A3CD7" w:rsidP="00591009">
                              <w:pPr>
                                <w:jc w:val="center"/>
                                <w:rPr>
                                  <w:color w:val="1286C9" w:themeColor="background2" w:themeShade="BF"/>
                                  <w:sz w:val="10"/>
                                </w:rPr>
                              </w:pPr>
                            </w:p>
                            <w:p w14:paraId="079193A8" w14:textId="77777777" w:rsidR="004A3CD7" w:rsidRPr="00AE37E2" w:rsidRDefault="004A3CD7" w:rsidP="00591009">
                              <w:pPr>
                                <w:jc w:val="center"/>
                                <w:rPr>
                                  <w:color w:val="1286C9" w:themeColor="background2" w:themeShade="BF"/>
                                </w:rPr>
                              </w:pPr>
                              <w:r w:rsidRPr="00AE37E2">
                                <w:rPr>
                                  <w:color w:val="1286C9" w:themeColor="background2" w:themeShade="BF"/>
                                </w:rPr>
                                <w:t>Australia</w:t>
                              </w:r>
                            </w:p>
                            <w:p w14:paraId="76DA56A4" w14:textId="77777777" w:rsidR="004A3CD7" w:rsidRPr="00AE37E2" w:rsidRDefault="004A3CD7" w:rsidP="00591009">
                              <w:pPr>
                                <w:jc w:val="center"/>
                                <w:rPr>
                                  <w:color w:val="1286C9" w:themeColor="background2" w:themeShade="BF"/>
                                </w:rPr>
                              </w:pPr>
                            </w:p>
                            <w:p w14:paraId="313ABDC7" w14:textId="77777777" w:rsidR="004A3CD7" w:rsidRPr="00AE37E2" w:rsidRDefault="004A3CD7" w:rsidP="00591009">
                              <w:pPr>
                                <w:jc w:val="center"/>
                                <w:rPr>
                                  <w:color w:val="1286C9" w:themeColor="background2" w:themeShade="BF"/>
                                </w:rPr>
                              </w:pPr>
                            </w:p>
                            <w:p w14:paraId="358F39DC" w14:textId="77777777" w:rsidR="004A3CD7" w:rsidRPr="00AE37E2" w:rsidRDefault="004A3CD7" w:rsidP="00591009">
                              <w:pPr>
                                <w:jc w:val="center"/>
                                <w:rPr>
                                  <w:color w:val="1286C9" w:themeColor="background2" w:themeShade="BF"/>
                                </w:rPr>
                              </w:pPr>
                            </w:p>
                            <w:p w14:paraId="52AB7A19" w14:textId="77777777" w:rsidR="004A3CD7" w:rsidRPr="00AE37E2" w:rsidRDefault="004A3CD7" w:rsidP="00591009">
                              <w:pPr>
                                <w:jc w:val="center"/>
                                <w:rPr>
                                  <w:color w:val="1286C9" w:themeColor="background2" w:themeShade="BF"/>
                                </w:rPr>
                              </w:pPr>
                            </w:p>
                            <w:p w14:paraId="1777EE5F" w14:textId="77777777" w:rsidR="004A3CD7" w:rsidRPr="00AE37E2" w:rsidRDefault="004A3CD7" w:rsidP="00591009">
                              <w:pPr>
                                <w:jc w:val="center"/>
                                <w:rPr>
                                  <w:color w:val="1286C9" w:themeColor="background2" w:themeShade="BF"/>
                                  <w:sz w:val="36"/>
                                </w:rPr>
                              </w:pPr>
                            </w:p>
                            <w:p w14:paraId="6F006B74" w14:textId="77777777" w:rsidR="004A3CD7" w:rsidRPr="00AE37E2" w:rsidRDefault="004A3CD7" w:rsidP="00591009">
                              <w:pPr>
                                <w:jc w:val="center"/>
                                <w:rPr>
                                  <w:color w:val="1286C9" w:themeColor="background2" w:themeShade="BF"/>
                                </w:rPr>
                              </w:pPr>
                            </w:p>
                            <w:p w14:paraId="7E274323" w14:textId="77777777" w:rsidR="004A3CD7" w:rsidRPr="00AE37E2" w:rsidRDefault="004A3CD7" w:rsidP="00591009">
                              <w:pPr>
                                <w:jc w:val="center"/>
                                <w:rPr>
                                  <w:color w:val="1286C9" w:themeColor="background2" w:themeShade="BF"/>
                                </w:rPr>
                              </w:pPr>
                              <w:r w:rsidRPr="00AE37E2">
                                <w:rPr>
                                  <w:color w:val="1286C9" w:themeColor="background2" w:themeShade="BF"/>
                                </w:rPr>
                                <w:t>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36" style="position:absolute;margin-left:36.75pt;margin-top:125.8pt;width:115.2pt;height:516.5pt;z-index:251735065;mso-position-horizontal-relative:page;mso-position-vertical-relative:page" coordsize="1463040,6559550" o:gfxdata="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37" type="#_x0000_t75" style="position:absolute;top:4013835;width:1463040;height:914400;visibility:visible;mso-wrap-style:square" coordsize="1463040,9144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0&#10;SwzDAAAA3AAAAA8AAABkcnMvZG93bnJldi54bWxET01rwkAQvQv9D8sUvOmmkUibukopiBFPag/t&#10;bchOk5jsbMiuJv57VxC8zeN9zmI1mEZcqHOVZQVv0wgEcW51xYWCn+N68g7CeWSNjWVScCUHq+XL&#10;aIGptj3v6XLwhQgh7FJUUHrfplK6vCSDbmpb4sD9286gD7ArpO6wD+GmkXEUzaXBikNDiS19l5TX&#10;h7NRkOxMvEnq/SmL6o/m1P9l8Wz7q9T4dfj6BOFp8E/xw53pMD9O4P5MuEA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bRLDMMAAADcAAAADwAAAAAAAAAAAAAAAACcAgAA&#10;ZHJzL2Rvd25yZXYueG1sUEsFBgAAAAAEAAQA9wAAAIwDAAAAAA==&#10;" path="m152403,0l1463040,,1463040,,1463040,761997c1463040,846167,1394807,914400,1310637,914400l0,914400,,914400,,152403c0,68233,68233,,152403,0xe" stroked="t" strokecolor="white" strokeweight="2pt">
                  <v:stroke joinstyle="round"/>
                  <v:imagedata r:id="rId29" o:title=""/>
                  <v:shadow on="t" opacity="26214f" mv:blur="54991f" origin=",.5" offset="0,1.42pt"/>
                  <v:formulas/>
                  <v:path arrowok="t" o:extrusionok="t" o:connecttype="custom" o:connectlocs="152403,0;1463040,0;1463040,0;1463040,761997;1310637,914400;0,914400;0,914400;0,152403;152403,0" o:connectangles="0,0,0,0,0,0,0,0,0"/>
                  <o:lock v:ext="edit" aspectratio="f"/>
                </v:shape>
                <v:shape id="Placeholder" o:spid="_x0000_s1038" type="#_x0000_t75" style="position:absolute;top:2675890;width:1463040;height:914400;visibility:visible;mso-wrap-style:square" coordsize="1463040,9144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f&#10;DSnEAAAA3AAAAA8AAABkcnMvZG93bnJldi54bWxET01rwkAQvRf8D8sIvdWN1kqJ2Ui1VHpR2jQi&#10;3obsmASzsyG71fTfu0LB2zze5ySL3jTiTJ2rLSsYjyIQxIXVNZcK8p+Pp1cQziNrbCyTgj9ysEgH&#10;DwnG2l74m86ZL0UIYRejgsr7NpbSFRUZdCPbEgfuaDuDPsCulLrDSwg3jZxE0UwarDk0VNjSqqLi&#10;lP0aBZvDkqfL9/XBrDbPL/ttlu++MFfqcdi/zUF46v1d/O/+1GH+ZAa3Z8IFMr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ZfDSnEAAAA3AAAAA8AAAAAAAAAAAAAAAAAnAIA&#10;AGRycy9kb3ducmV2LnhtbFBLBQYAAAAABAAEAPcAAACNAwAAAAA=&#10;" path="m152403,0l1463040,,1463040,,1463040,761997c1463040,846167,1394807,914400,1310637,914400l0,914400,,914400,,152403c0,68233,68233,,152403,0xe" stroked="t" strokecolor="white [3212]" strokeweight="2pt">
                  <v:stroke joinstyle="round"/>
                  <v:imagedata r:id="rId30" o:title=""/>
                  <v:shadow on="t" opacity="26214f" mv:blur="54991f" origin=",.5" offset="0,1.42pt"/>
                  <v:formulas/>
                  <v:path arrowok="t" o:extrusionok="t" o:connecttype="custom" o:connectlocs="152403,0;1463040,0;1463040,0;1463040,761997;1310637,914400;0,914400;0,914400;0,152403;152403,0" o:connectangles="0,0,0,0,0,0,0,0,0"/>
                  <o:lock v:ext="edit" aspectratio="f"/>
                </v:shape>
                <v:shape id="Placeholder" o:spid="_x0000_s1039" type="#_x0000_t75" style="position:absolute;width:1463040;height:914400;visibility:visible;mso-wrap-style:square" coordsize="1463040,9144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10;zW3DAAAA3AAAAA8AAABkcnMvZG93bnJldi54bWxET01rAjEQvQv+hzBCb5rtQlW2RimlYg8FUffQ&#10;47AZs9tuJksS3a2/vikUvM3jfc5qM9hWXMmHxrGCx1kGgrhyumGjoDxtp0sQISJrbB2Tgh8KsFmP&#10;RysstOv5QNdjNCKFcChQQR1jV0gZqposhpnriBN3dt5iTNAbqT32Kdy2Ms+yubTYcGqosaPXmqrv&#10;48Uq8OXXbn/j22efz/cfb+5snnBrlHqYDC/PICIN8S7+d7/rND9fwN8z6QK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NbcMAAADcAAAADwAAAAAAAAAAAAAAAACcAgAA&#10;ZHJzL2Rvd25yZXYueG1sUEsFBgAAAAAEAAQA9wAAAIwDAAAAAA==&#10;" path="m152403,0l1463040,,1463040,,1463040,761997c1463040,846167,1394807,914400,1310637,914400l0,914400,,914400,,152403c0,68233,68233,,152403,0xe" filled="t" fillcolor="#ededed" stroked="t" strokecolor="white" strokeweight="2pt">
                  <v:stroke endcap="square"/>
                  <v:imagedata r:id="rId31" o:title=""/>
                  <v:shadow on="t" opacity="26214f" mv:blur="55000f" origin="-.5,-.5" offset="0,.5mm"/>
                  <v:formulas/>
                  <v:path arrowok="t" o:extrusionok="t" o:connecttype="custom" o:connectlocs="152403,0;1463040,0;1463040,0;1463040,761997;1310637,914400;0,914400;0,914400;0,152403;152403,0" o:connectangles="0,0,0,0,0,0,0,0,0"/>
                  <o:lock v:ext="edit" aspectratio="f"/>
                </v:shape>
                <v:shape id="Placeholder" o:spid="_x0000_s1040" type="#_x0000_t75" style="position:absolute;top:1337945;width:1463040;height:914400;visibility:visible;mso-wrap-style:square" coordsize="1463040,9144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4&#10;hoDFAAAA3AAAAA8AAABkcnMvZG93bnJldi54bWxEj0FLw0AQhe+C/2EZwYu0GwuKpN2WKgi9FLGt&#10;occhO80Gs7Nhd9PEf+8cBG8zvDfvfbPaTL5TV4qpDWzgcV6AIq6DbbkxcDq+z15ApYxssQtMBn4o&#10;wWZ9e7PC0oaRP+l6yI2SEE4lGnA596XWqXbkMc1DTyzaJUSPWdbYaBtxlHDf6UVRPGuPLUuDw57e&#10;HNXfh8EbqPr9tKv2Tx/udTiP2+6BhvhFxtzfTdslqExT/jf/Xe+s4C+EVp6RCfT6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eIaAxQAAANwAAAAPAAAAAAAAAAAAAAAAAJwC&#10;AABkcnMvZG93bnJldi54bWxQSwUGAAAAAAQABAD3AAAAjgMAAAAA&#10;" path="m152403,0l1463040,,1463040,,1463040,761997c1463040,846167,1394807,914400,1310637,914400l0,914400,,914400,,152403c0,68233,68233,,152403,0xe" stroked="t" strokecolor="white [3212]" strokeweight="2pt">
                  <v:stroke joinstyle="round"/>
                  <v:imagedata r:id="rId32" o:title=""/>
                  <v:shadow on="t" opacity="26214f" mv:blur="54991f" origin=",.5" offset="0,1.42pt"/>
                  <v:formulas/>
                  <v:path arrowok="t" o:extrusionok="t" o:connecttype="custom" o:connectlocs="152403,0;1463040,0;1463040,0;1463040,761997;1310637,914400;0,914400;0,914400;0,152403;152403,0" o:connectangles="0,0,0,0,0,0,0,0,0"/>
                  <o:lock v:ext="edit" aspectratio="f"/>
                </v:shape>
                <v:shape id="Picture 2" o:spid="_x0000_s1041" type="#_x0000_t75" style="position:absolute;top:5351780;width:1463040;height:914400;visibility:visible;mso-wrap-style:square" coordsize="1463040,9144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L&#10;D5vEAAAA2wAAAA8AAABkcnMvZG93bnJldi54bWxEj0FrAjEUhO+C/yG8gpdSk+5B6mqUYhHbggfX&#10;gtfH5rm77eZlSeK6/fdNQfA4zMw3zHI92Fb05EPjWMPzVIEgLp1puNLwddw+vYAIEdlg65g0/FKA&#10;9Wo8WmJu3JUP1BexEgnCIUcNdYxdLmUoa7IYpq4jTt7ZeYsxSV9J4/Ga4LaVmVIzabHhtFBjR5ua&#10;yp/iYjU8Suu/ndoVypw/P/owj2+n2V7rycPwugARaYj38K39bjRkGfx/ST9Ar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wLD5vEAAAA2wAAAA8AAAAAAAAAAAAAAAAAnAIA&#10;AGRycy9kb3ducmV2LnhtbFBLBQYAAAAABAAEAPcAAACNAwAAAAA=&#10;" path="m152403,0l1463040,,1463040,,1463040,761997c1463040,846167,1394807,914400,1310637,914400l0,914400,,914400,,152403c0,68233,68233,,152403,0xe" stroked="t" strokecolor="white" strokeweight="3pt">
                  <v:stroke endcap="square"/>
                  <v:imagedata r:id="rId33" o:title=""/>
                  <v:shadow on="t" opacity="28180f" mv:blur="254000f" origin="-.5,-.5" offset="0,0"/>
                  <v:formulas/>
                  <v:path arrowok="t" o:extrusionok="t" o:connecttype="custom" o:connectlocs="152403,0;1463040,0;1463040,0;1463040,761997;1310637,914400;0,914400;0,914400;0,152403;152403,0" o:connectangles="0,0,0,0,0,0,0,0,0"/>
                  <o:lock v:ext="edit" aspectratio="f"/>
                </v:shape>
                <v:shape id="Text Box 31" o:spid="_x0000_s1042" type="#_x0000_t202" style="position:absolute;left:101600;top:933450;width:1272540;height:5626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mExQAA&#10;ANsAAAAPAAAAZHJzL2Rvd25yZXYueG1sRI9Ba8JAFITvQv/D8gq9mY0t1BBdxZa29BBRowePj+wz&#10;CWbfhuw2Sf99tyB4HGbmG2a5Hk0jeupcbVnBLIpBEBdW11wqOB0/pwkI55E1NpZJwS85WK8eJktM&#10;tR34QH3uSxEg7FJUUHnfplK6oiKDLrItcfAutjPog+xKqTscAtw08jmOX6XBmsNChS29V1Rc8x+j&#10;gLLRHLfJ/MPv3i5f8TnZD5kulXp6HDcLEJ5Gfw/f2t9awcsM/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HOYTFAAAA2wAAAA8AAAAAAAAAAAAAAAAAlwIAAGRycy9k&#10;b3ducmV2LnhtbFBLBQYAAAAABAAEAPUAAACJAwAAAAA=&#10;" mv:complextextbox="1" filled="f" stroked="f">
                  <v:textbox>
                    <w:txbxContent>
                      <w:p w14:paraId="72A1458A" w14:textId="77777777" w:rsidR="004A3CD7" w:rsidRPr="00AE37E2" w:rsidRDefault="004A3CD7" w:rsidP="00591009">
                        <w:pPr>
                          <w:jc w:val="center"/>
                          <w:rPr>
                            <w:color w:val="1286C9" w:themeColor="background2" w:themeShade="BF"/>
                          </w:rPr>
                        </w:pPr>
                        <w:r w:rsidRPr="00AE37E2">
                          <w:rPr>
                            <w:color w:val="1286C9" w:themeColor="background2" w:themeShade="BF"/>
                          </w:rPr>
                          <w:t>Canada</w:t>
                        </w:r>
                      </w:p>
                      <w:p w14:paraId="2FF5BE36" w14:textId="77777777" w:rsidR="004A3CD7" w:rsidRPr="00AE37E2" w:rsidRDefault="004A3CD7" w:rsidP="00591009">
                        <w:pPr>
                          <w:jc w:val="center"/>
                          <w:rPr>
                            <w:color w:val="1286C9" w:themeColor="background2" w:themeShade="BF"/>
                          </w:rPr>
                        </w:pPr>
                      </w:p>
                      <w:p w14:paraId="018EF9DC" w14:textId="77777777" w:rsidR="004A3CD7" w:rsidRPr="00AE37E2" w:rsidRDefault="004A3CD7" w:rsidP="00591009">
                        <w:pPr>
                          <w:jc w:val="center"/>
                          <w:rPr>
                            <w:color w:val="1286C9" w:themeColor="background2" w:themeShade="BF"/>
                          </w:rPr>
                        </w:pPr>
                      </w:p>
                      <w:p w14:paraId="65141109" w14:textId="77777777" w:rsidR="004A3CD7" w:rsidRPr="00AE37E2" w:rsidRDefault="004A3CD7" w:rsidP="00591009">
                        <w:pPr>
                          <w:jc w:val="center"/>
                          <w:rPr>
                            <w:color w:val="1286C9" w:themeColor="background2" w:themeShade="BF"/>
                          </w:rPr>
                        </w:pPr>
                      </w:p>
                      <w:p w14:paraId="4DDE753D" w14:textId="77777777" w:rsidR="004A3CD7" w:rsidRPr="00AE37E2" w:rsidRDefault="004A3CD7" w:rsidP="00591009">
                        <w:pPr>
                          <w:jc w:val="center"/>
                          <w:rPr>
                            <w:color w:val="1286C9" w:themeColor="background2" w:themeShade="BF"/>
                          </w:rPr>
                        </w:pPr>
                      </w:p>
                      <w:p w14:paraId="6A448AD6" w14:textId="77777777" w:rsidR="004A3CD7" w:rsidRPr="00AE37E2" w:rsidRDefault="004A3CD7" w:rsidP="00591009">
                        <w:pPr>
                          <w:jc w:val="center"/>
                          <w:rPr>
                            <w:color w:val="1286C9" w:themeColor="background2" w:themeShade="BF"/>
                          </w:rPr>
                        </w:pPr>
                      </w:p>
                      <w:p w14:paraId="628F203D" w14:textId="77777777" w:rsidR="004A3CD7" w:rsidRPr="00AE37E2" w:rsidRDefault="004A3CD7" w:rsidP="00591009">
                        <w:pPr>
                          <w:jc w:val="center"/>
                          <w:rPr>
                            <w:color w:val="1286C9" w:themeColor="background2" w:themeShade="BF"/>
                            <w:sz w:val="16"/>
                          </w:rPr>
                        </w:pPr>
                      </w:p>
                      <w:p w14:paraId="27D49E9A" w14:textId="77777777" w:rsidR="004A3CD7" w:rsidRPr="00AE37E2" w:rsidRDefault="004A3CD7" w:rsidP="00591009">
                        <w:pPr>
                          <w:jc w:val="center"/>
                          <w:rPr>
                            <w:color w:val="1286C9" w:themeColor="background2" w:themeShade="BF"/>
                          </w:rPr>
                        </w:pPr>
                      </w:p>
                      <w:p w14:paraId="22D536A4" w14:textId="77777777" w:rsidR="004A3CD7" w:rsidRPr="00AE37E2" w:rsidRDefault="004A3CD7" w:rsidP="00591009">
                        <w:pPr>
                          <w:jc w:val="center"/>
                          <w:rPr>
                            <w:color w:val="1286C9" w:themeColor="background2" w:themeShade="BF"/>
                          </w:rPr>
                        </w:pPr>
                        <w:r w:rsidRPr="00AE37E2">
                          <w:rPr>
                            <w:color w:val="1286C9" w:themeColor="background2" w:themeShade="BF"/>
                          </w:rPr>
                          <w:t>Singapore</w:t>
                        </w:r>
                      </w:p>
                      <w:p w14:paraId="689DE9FF" w14:textId="77777777" w:rsidR="004A3CD7" w:rsidRPr="00AE37E2" w:rsidRDefault="004A3CD7" w:rsidP="00591009">
                        <w:pPr>
                          <w:jc w:val="center"/>
                          <w:rPr>
                            <w:color w:val="1286C9" w:themeColor="background2" w:themeShade="BF"/>
                          </w:rPr>
                        </w:pPr>
                      </w:p>
                      <w:p w14:paraId="0D26D33A" w14:textId="77777777" w:rsidR="004A3CD7" w:rsidRPr="00AE37E2" w:rsidRDefault="004A3CD7" w:rsidP="00591009">
                        <w:pPr>
                          <w:jc w:val="center"/>
                          <w:rPr>
                            <w:color w:val="1286C9" w:themeColor="background2" w:themeShade="BF"/>
                          </w:rPr>
                        </w:pPr>
                      </w:p>
                      <w:p w14:paraId="258207A7" w14:textId="77777777" w:rsidR="004A3CD7" w:rsidRPr="00AE37E2" w:rsidRDefault="004A3CD7" w:rsidP="00591009">
                        <w:pPr>
                          <w:jc w:val="center"/>
                          <w:rPr>
                            <w:color w:val="1286C9" w:themeColor="background2" w:themeShade="BF"/>
                          </w:rPr>
                        </w:pPr>
                      </w:p>
                      <w:p w14:paraId="086C5243" w14:textId="77777777" w:rsidR="004A3CD7" w:rsidRPr="00AE37E2" w:rsidRDefault="004A3CD7" w:rsidP="00591009">
                        <w:pPr>
                          <w:jc w:val="center"/>
                          <w:rPr>
                            <w:color w:val="1286C9" w:themeColor="background2" w:themeShade="BF"/>
                            <w:sz w:val="40"/>
                          </w:rPr>
                        </w:pPr>
                      </w:p>
                      <w:p w14:paraId="3E9C777B" w14:textId="77777777" w:rsidR="004A3CD7" w:rsidRPr="00AE37E2" w:rsidRDefault="004A3CD7" w:rsidP="00591009">
                        <w:pPr>
                          <w:jc w:val="center"/>
                          <w:rPr>
                            <w:color w:val="1286C9" w:themeColor="background2" w:themeShade="BF"/>
                          </w:rPr>
                        </w:pPr>
                      </w:p>
                      <w:p w14:paraId="13A08ACB" w14:textId="77777777" w:rsidR="004A3CD7" w:rsidRPr="00AE37E2" w:rsidRDefault="004A3CD7" w:rsidP="00591009">
                        <w:pPr>
                          <w:jc w:val="center"/>
                          <w:rPr>
                            <w:color w:val="1286C9" w:themeColor="background2" w:themeShade="BF"/>
                          </w:rPr>
                        </w:pPr>
                      </w:p>
                      <w:p w14:paraId="10F950CF" w14:textId="77777777" w:rsidR="004A3CD7" w:rsidRPr="00AE37E2" w:rsidRDefault="004A3CD7" w:rsidP="00591009">
                        <w:pPr>
                          <w:jc w:val="center"/>
                          <w:rPr>
                            <w:color w:val="1286C9" w:themeColor="background2" w:themeShade="BF"/>
                          </w:rPr>
                        </w:pPr>
                        <w:r w:rsidRPr="00AE37E2">
                          <w:rPr>
                            <w:color w:val="1286C9" w:themeColor="background2" w:themeShade="BF"/>
                          </w:rPr>
                          <w:t>New Zealand</w:t>
                        </w:r>
                      </w:p>
                      <w:p w14:paraId="479DDE7B" w14:textId="77777777" w:rsidR="004A3CD7" w:rsidRPr="00AE37E2" w:rsidRDefault="004A3CD7" w:rsidP="00591009">
                        <w:pPr>
                          <w:jc w:val="center"/>
                          <w:rPr>
                            <w:color w:val="1286C9" w:themeColor="background2" w:themeShade="BF"/>
                          </w:rPr>
                        </w:pPr>
                      </w:p>
                      <w:p w14:paraId="0E6CE0E4" w14:textId="77777777" w:rsidR="004A3CD7" w:rsidRPr="00AE37E2" w:rsidRDefault="004A3CD7" w:rsidP="00591009">
                        <w:pPr>
                          <w:jc w:val="center"/>
                          <w:rPr>
                            <w:color w:val="1286C9" w:themeColor="background2" w:themeShade="BF"/>
                          </w:rPr>
                        </w:pPr>
                      </w:p>
                      <w:p w14:paraId="01FC33E5" w14:textId="77777777" w:rsidR="004A3CD7" w:rsidRPr="00AE37E2" w:rsidRDefault="004A3CD7" w:rsidP="00591009">
                        <w:pPr>
                          <w:jc w:val="center"/>
                          <w:rPr>
                            <w:color w:val="1286C9" w:themeColor="background2" w:themeShade="BF"/>
                          </w:rPr>
                        </w:pPr>
                      </w:p>
                      <w:p w14:paraId="435F79FC" w14:textId="77777777" w:rsidR="004A3CD7" w:rsidRPr="00AE37E2" w:rsidRDefault="004A3CD7" w:rsidP="00591009">
                        <w:pPr>
                          <w:jc w:val="center"/>
                          <w:rPr>
                            <w:color w:val="1286C9" w:themeColor="background2" w:themeShade="BF"/>
                          </w:rPr>
                        </w:pPr>
                      </w:p>
                      <w:p w14:paraId="40D78F51" w14:textId="77777777" w:rsidR="004A3CD7" w:rsidRPr="00AE37E2" w:rsidRDefault="004A3CD7" w:rsidP="00591009">
                        <w:pPr>
                          <w:jc w:val="center"/>
                          <w:rPr>
                            <w:color w:val="1286C9" w:themeColor="background2" w:themeShade="BF"/>
                          </w:rPr>
                        </w:pPr>
                      </w:p>
                      <w:p w14:paraId="28A1EDF2" w14:textId="77777777" w:rsidR="004A3CD7" w:rsidRPr="00AE37E2" w:rsidRDefault="004A3CD7" w:rsidP="00591009">
                        <w:pPr>
                          <w:jc w:val="center"/>
                          <w:rPr>
                            <w:color w:val="1286C9" w:themeColor="background2" w:themeShade="BF"/>
                          </w:rPr>
                        </w:pPr>
                      </w:p>
                      <w:p w14:paraId="67321662" w14:textId="77777777" w:rsidR="004A3CD7" w:rsidRPr="00AE37E2" w:rsidRDefault="004A3CD7" w:rsidP="00591009">
                        <w:pPr>
                          <w:jc w:val="center"/>
                          <w:rPr>
                            <w:color w:val="1286C9" w:themeColor="background2" w:themeShade="BF"/>
                            <w:sz w:val="10"/>
                          </w:rPr>
                        </w:pPr>
                      </w:p>
                      <w:p w14:paraId="079193A8" w14:textId="77777777" w:rsidR="004A3CD7" w:rsidRPr="00AE37E2" w:rsidRDefault="004A3CD7" w:rsidP="00591009">
                        <w:pPr>
                          <w:jc w:val="center"/>
                          <w:rPr>
                            <w:color w:val="1286C9" w:themeColor="background2" w:themeShade="BF"/>
                          </w:rPr>
                        </w:pPr>
                        <w:r w:rsidRPr="00AE37E2">
                          <w:rPr>
                            <w:color w:val="1286C9" w:themeColor="background2" w:themeShade="BF"/>
                          </w:rPr>
                          <w:t>Australia</w:t>
                        </w:r>
                      </w:p>
                      <w:p w14:paraId="76DA56A4" w14:textId="77777777" w:rsidR="004A3CD7" w:rsidRPr="00AE37E2" w:rsidRDefault="004A3CD7" w:rsidP="00591009">
                        <w:pPr>
                          <w:jc w:val="center"/>
                          <w:rPr>
                            <w:color w:val="1286C9" w:themeColor="background2" w:themeShade="BF"/>
                          </w:rPr>
                        </w:pPr>
                      </w:p>
                      <w:p w14:paraId="313ABDC7" w14:textId="77777777" w:rsidR="004A3CD7" w:rsidRPr="00AE37E2" w:rsidRDefault="004A3CD7" w:rsidP="00591009">
                        <w:pPr>
                          <w:jc w:val="center"/>
                          <w:rPr>
                            <w:color w:val="1286C9" w:themeColor="background2" w:themeShade="BF"/>
                          </w:rPr>
                        </w:pPr>
                      </w:p>
                      <w:p w14:paraId="358F39DC" w14:textId="77777777" w:rsidR="004A3CD7" w:rsidRPr="00AE37E2" w:rsidRDefault="004A3CD7" w:rsidP="00591009">
                        <w:pPr>
                          <w:jc w:val="center"/>
                          <w:rPr>
                            <w:color w:val="1286C9" w:themeColor="background2" w:themeShade="BF"/>
                          </w:rPr>
                        </w:pPr>
                      </w:p>
                      <w:p w14:paraId="52AB7A19" w14:textId="77777777" w:rsidR="004A3CD7" w:rsidRPr="00AE37E2" w:rsidRDefault="004A3CD7" w:rsidP="00591009">
                        <w:pPr>
                          <w:jc w:val="center"/>
                          <w:rPr>
                            <w:color w:val="1286C9" w:themeColor="background2" w:themeShade="BF"/>
                          </w:rPr>
                        </w:pPr>
                      </w:p>
                      <w:p w14:paraId="1777EE5F" w14:textId="77777777" w:rsidR="004A3CD7" w:rsidRPr="00AE37E2" w:rsidRDefault="004A3CD7" w:rsidP="00591009">
                        <w:pPr>
                          <w:jc w:val="center"/>
                          <w:rPr>
                            <w:color w:val="1286C9" w:themeColor="background2" w:themeShade="BF"/>
                            <w:sz w:val="36"/>
                          </w:rPr>
                        </w:pPr>
                      </w:p>
                      <w:p w14:paraId="6F006B74" w14:textId="77777777" w:rsidR="004A3CD7" w:rsidRPr="00AE37E2" w:rsidRDefault="004A3CD7" w:rsidP="00591009">
                        <w:pPr>
                          <w:jc w:val="center"/>
                          <w:rPr>
                            <w:color w:val="1286C9" w:themeColor="background2" w:themeShade="BF"/>
                          </w:rPr>
                        </w:pPr>
                      </w:p>
                      <w:p w14:paraId="7E274323" w14:textId="77777777" w:rsidR="004A3CD7" w:rsidRPr="00AE37E2" w:rsidRDefault="004A3CD7" w:rsidP="00591009">
                        <w:pPr>
                          <w:jc w:val="center"/>
                          <w:rPr>
                            <w:color w:val="1286C9" w:themeColor="background2" w:themeShade="BF"/>
                          </w:rPr>
                        </w:pPr>
                        <w:r w:rsidRPr="00AE37E2">
                          <w:rPr>
                            <w:color w:val="1286C9" w:themeColor="background2" w:themeShade="BF"/>
                          </w:rPr>
                          <w:t>Brazil</w:t>
                        </w:r>
                      </w:p>
                    </w:txbxContent>
                  </v:textbox>
                </v:shape>
                <w10:wrap type="through" anchorx="page" anchory="page"/>
              </v:group>
            </w:pict>
          </mc:Fallback>
        </mc:AlternateContent>
      </w:r>
      <w:r w:rsidR="007D669C">
        <w:rPr>
          <w:noProof/>
        </w:rPr>
        <mc:AlternateContent>
          <mc:Choice Requires="wps">
            <w:drawing>
              <wp:anchor distT="0" distB="0" distL="114300" distR="114300" simplePos="0" relativeHeight="251781145" behindDoc="0" locked="0" layoutInCell="1" allowOverlap="1" wp14:anchorId="2357EAEE" wp14:editId="7EDC737D">
                <wp:simplePos x="0" y="0"/>
                <wp:positionH relativeFrom="page">
                  <wp:posOffset>6434455</wp:posOffset>
                </wp:positionH>
                <wp:positionV relativeFrom="page">
                  <wp:posOffset>736600</wp:posOffset>
                </wp:positionV>
                <wp:extent cx="660400" cy="2616200"/>
                <wp:effectExtent l="0" t="0" r="0" b="0"/>
                <wp:wrapThrough wrapText="bothSides">
                  <wp:wrapPolygon edited="0">
                    <wp:start x="831" y="0"/>
                    <wp:lineTo x="831" y="21390"/>
                    <wp:lineTo x="19938" y="21390"/>
                    <wp:lineTo x="19938" y="0"/>
                    <wp:lineTo x="831" y="0"/>
                  </wp:wrapPolygon>
                </wp:wrapThrough>
                <wp:docPr id="139" name="Text Box 139"/>
                <wp:cNvGraphicFramePr/>
                <a:graphic xmlns:a="http://schemas.openxmlformats.org/drawingml/2006/main">
                  <a:graphicData uri="http://schemas.microsoft.com/office/word/2010/wordprocessingShape">
                    <wps:wsp>
                      <wps:cNvSpPr txBox="1"/>
                      <wps:spPr>
                        <a:xfrm>
                          <a:off x="0" y="0"/>
                          <a:ext cx="660400" cy="2616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055347" w14:textId="77777777" w:rsidR="004A3CD7" w:rsidRPr="00526150" w:rsidRDefault="004A3CD7" w:rsidP="007D669C">
                            <w:pPr>
                              <w:rPr>
                                <w:color w:val="FFFFFF" w:themeColor="background1"/>
                                <w:sz w:val="36"/>
                                <w:szCs w:val="36"/>
                              </w:rPr>
                            </w:pPr>
                            <w:r>
                              <w:rPr>
                                <w:color w:val="FFFFFF" w:themeColor="background1"/>
                                <w:sz w:val="36"/>
                                <w:szCs w:val="36"/>
                              </w:rPr>
                              <w:t>PRIORITY PROJET #3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43" type="#_x0000_t202" style="position:absolute;margin-left:506.65pt;margin-top:58pt;width:52pt;height:206pt;z-index:2517811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" mv:complextextbox="1" filled="f" stroked="f">
                <v:textbox style="layout-flow:vertical;mso-layout-flow-alt:bottom-to-top">
                  <w:txbxContent>
                    <w:p w14:paraId="6D055347" w14:textId="77777777" w:rsidR="004A3CD7" w:rsidRPr="00526150" w:rsidRDefault="004A3CD7" w:rsidP="007D669C">
                      <w:pPr>
                        <w:rPr>
                          <w:color w:val="FFFFFF" w:themeColor="background1"/>
                          <w:sz w:val="36"/>
                          <w:szCs w:val="36"/>
                        </w:rPr>
                      </w:pPr>
                      <w:r>
                        <w:rPr>
                          <w:color w:val="FFFFFF" w:themeColor="background1"/>
                          <w:sz w:val="36"/>
                          <w:szCs w:val="36"/>
                        </w:rPr>
                        <w:t>PRIORITY PROJET #3</w:t>
                      </w:r>
                    </w:p>
                  </w:txbxContent>
                </v:textbox>
                <w10:wrap type="through" anchorx="page" anchory="page"/>
              </v:shape>
            </w:pict>
          </mc:Fallback>
        </mc:AlternateContent>
      </w:r>
      <w:r w:rsidR="000D464D">
        <w:rPr>
          <w:noProof/>
        </w:rPr>
        <mc:AlternateContent>
          <mc:Choice Requires="wpg">
            <w:drawing>
              <wp:anchor distT="0" distB="0" distL="114300" distR="114300" simplePos="0" relativeHeight="251714565" behindDoc="0" locked="0" layoutInCell="1" allowOverlap="1" wp14:anchorId="495FE26C" wp14:editId="505F50E3">
                <wp:simplePos x="0" y="0"/>
                <wp:positionH relativeFrom="page">
                  <wp:posOffset>1979930</wp:posOffset>
                </wp:positionH>
                <wp:positionV relativeFrom="page">
                  <wp:posOffset>1443355</wp:posOffset>
                </wp:positionV>
                <wp:extent cx="3944620" cy="7062470"/>
                <wp:effectExtent l="0" t="0" r="17780" b="0"/>
                <wp:wrapThrough wrapText="bothSides">
                  <wp:wrapPolygon edited="0">
                    <wp:start x="0" y="78"/>
                    <wp:lineTo x="0" y="21441"/>
                    <wp:lineTo x="21558" y="21441"/>
                    <wp:lineTo x="21558" y="78"/>
                    <wp:lineTo x="0" y="78"/>
                  </wp:wrapPolygon>
                </wp:wrapThrough>
                <wp:docPr id="105" name="Group 105"/>
                <wp:cNvGraphicFramePr/>
                <a:graphic xmlns:a="http://schemas.openxmlformats.org/drawingml/2006/main">
                  <a:graphicData uri="http://schemas.microsoft.com/office/word/2010/wordprocessingGroup">
                    <wpg:wgp>
                      <wpg:cNvGrpSpPr/>
                      <wpg:grpSpPr>
                        <a:xfrm>
                          <a:off x="0" y="0"/>
                          <a:ext cx="3944620" cy="7062470"/>
                          <a:chOff x="0" y="0"/>
                          <a:chExt cx="3944620" cy="7062470"/>
                        </a:xfrm>
                        <a:extLst>
                          <a:ext uri="{0CCBE362-F206-4b92-989A-16890622DB6E}">
                            <ma14:wrappingTextBoxFlag xmlns:ma14="http://schemas.microsoft.com/office/mac/drawingml/2011/main" val="1"/>
                          </a:ext>
                        </a:extLst>
                      </wpg:grpSpPr>
                      <wps:wsp>
                        <wps:cNvPr id="17" name="Text Box 78"/>
                        <wps:cNvSpPr txBox="1">
                          <a:spLocks noChangeArrowheads="1"/>
                        </wps:cNvSpPr>
                        <wps:spPr bwMode="auto">
                          <a:xfrm>
                            <a:off x="0" y="0"/>
                            <a:ext cx="3944620" cy="706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91440" rIns="0" bIns="91440" anchor="t" anchorCtr="0" upright="1">
                          <a:noAutofit/>
                        </wps:bodyPr>
                      </wps:wsp>
                      <wps:wsp>
                        <wps:cNvPr id="2" name="Text Box 2"/>
                        <wps:cNvSpPr txBox="1"/>
                        <wps:spPr>
                          <a:xfrm>
                            <a:off x="156210" y="91440"/>
                            <a:ext cx="3788410" cy="178435"/>
                          </a:xfrm>
                          <a:prstGeom prst="rect">
                            <a:avLst/>
                          </a:prstGeom>
                          <a:noFill/>
                          <a:ln>
                            <a:noFill/>
                          </a:ln>
                          <a:effectLst/>
                          <a:extLst>
                            <a:ext uri="{C572A759-6A51-4108-AA02-DFA0A04FC94B}">
                              <ma14:wrappingTextBoxFlag xmlns:ma14="http://schemas.microsoft.com/office/mac/drawingml/2011/main"/>
                            </a:ext>
                          </a:extLst>
                        </wps:spPr>
                        <wps:txbx id="13">
                          <w:txbxContent>
                            <w:p w14:paraId="64A238A9" w14:textId="77777777" w:rsidR="004A3CD7" w:rsidRPr="00C51726" w:rsidRDefault="004A3CD7" w:rsidP="006066CB">
                              <w:pPr>
                                <w:rPr>
                                  <w:color w:val="3799E6"/>
                                </w:rPr>
                              </w:pPr>
                              <w:r w:rsidRPr="00C51726">
                                <w:rPr>
                                  <w:color w:val="3799E6"/>
                                </w:rPr>
                                <w:t xml:space="preserve">To establish a sustainable </w:t>
                              </w:r>
                              <w:proofErr w:type="spellStart"/>
                              <w:r w:rsidRPr="00C51726">
                                <w:rPr>
                                  <w:color w:val="3799E6"/>
                                </w:rPr>
                                <w:t>Faith@Home</w:t>
                              </w:r>
                              <w:proofErr w:type="spellEnd"/>
                              <w:r w:rsidRPr="00C51726">
                                <w:rPr>
                                  <w:color w:val="3799E6"/>
                                </w:rPr>
                                <w:t xml:space="preserve"> movement in an international context requires at least a </w:t>
                              </w:r>
                              <w:proofErr w:type="gramStart"/>
                              <w:r w:rsidRPr="00C51726">
                                <w:rPr>
                                  <w:color w:val="3799E6"/>
                                </w:rPr>
                                <w:t>three year</w:t>
                              </w:r>
                              <w:proofErr w:type="gramEnd"/>
                              <w:r w:rsidRPr="00C51726">
                                <w:rPr>
                                  <w:color w:val="3799E6"/>
                                </w:rPr>
                                <w:t xml:space="preserve"> commitment.  The following have been identified as critical components to a successful international endeavor.  </w:t>
                              </w:r>
                            </w:p>
                            <w:p w14:paraId="3E64A12F" w14:textId="77777777" w:rsidR="004A3CD7" w:rsidRPr="00C51726" w:rsidRDefault="004A3CD7" w:rsidP="00C51726">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 xml:space="preserve">Committed In Country Partner(s) – To bring </w:t>
                              </w:r>
                              <w:proofErr w:type="spellStart"/>
                              <w:r w:rsidRPr="00C51726">
                                <w:rPr>
                                  <w:color w:val="3799E6"/>
                                  <w:sz w:val="24"/>
                                  <w:szCs w:val="24"/>
                                </w:rPr>
                                <w:t>Faith@Home</w:t>
                              </w:r>
                              <w:proofErr w:type="spellEnd"/>
                              <w:r w:rsidRPr="00C51726">
                                <w:rPr>
                                  <w:color w:val="3799E6"/>
                                  <w:sz w:val="24"/>
                                  <w:szCs w:val="24"/>
                                </w:rPr>
                                <w:t xml:space="preserve"> to a country we first must have at least one ministry that we can work in partnership with that has the experience and ability to organize and promote seminars for church leaders and parents.  This partner is asked to make a multiyear commitment to establishing the </w:t>
                              </w:r>
                              <w:proofErr w:type="spellStart"/>
                              <w:r w:rsidRPr="00C51726">
                                <w:rPr>
                                  <w:color w:val="3799E6"/>
                                  <w:sz w:val="24"/>
                                  <w:szCs w:val="24"/>
                                </w:rPr>
                                <w:t>Faith@Home</w:t>
                              </w:r>
                              <w:proofErr w:type="spellEnd"/>
                              <w:r w:rsidRPr="00C51726">
                                <w:rPr>
                                  <w:color w:val="3799E6"/>
                                  <w:sz w:val="24"/>
                                  <w:szCs w:val="24"/>
                                </w:rPr>
                                <w:t xml:space="preserve"> movement in country without seeking to “own” the movement.</w:t>
                              </w:r>
                            </w:p>
                            <w:p w14:paraId="35885E9E" w14:textId="77777777" w:rsidR="004A3CD7" w:rsidRPr="00C51726" w:rsidRDefault="004A3CD7" w:rsidP="00C51726">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 xml:space="preserve">Translated &amp; In Country Resources – While </w:t>
                              </w:r>
                              <w:proofErr w:type="spellStart"/>
                              <w:r w:rsidRPr="00C51726">
                                <w:rPr>
                                  <w:color w:val="3799E6"/>
                                  <w:sz w:val="24"/>
                                  <w:szCs w:val="24"/>
                                </w:rPr>
                                <w:t>Faith@Home</w:t>
                              </w:r>
                              <w:proofErr w:type="spellEnd"/>
                              <w:r w:rsidRPr="00C51726">
                                <w:rPr>
                                  <w:color w:val="3799E6"/>
                                  <w:sz w:val="24"/>
                                  <w:szCs w:val="24"/>
                                </w:rPr>
                                <w:t xml:space="preserve"> is not a program, certain resources are needed to help churches and household get started with a </w:t>
                              </w:r>
                              <w:proofErr w:type="spellStart"/>
                              <w:r w:rsidRPr="00C51726">
                                <w:rPr>
                                  <w:color w:val="3799E6"/>
                                  <w:sz w:val="24"/>
                                  <w:szCs w:val="24"/>
                                </w:rPr>
                                <w:t>Faith@Home</w:t>
                              </w:r>
                              <w:proofErr w:type="spellEnd"/>
                              <w:r w:rsidRPr="00C51726">
                                <w:rPr>
                                  <w:color w:val="3799E6"/>
                                  <w:sz w:val="24"/>
                                  <w:szCs w:val="24"/>
                                </w:rPr>
                                <w:t xml:space="preserve"> focus.  Prior to any visit, the host country must make sure that they have the resources t</w:t>
                              </w:r>
                              <w:r>
                                <w:rPr>
                                  <w:color w:val="3799E6"/>
                                  <w:sz w:val="24"/>
                                  <w:szCs w:val="24"/>
                                </w:rPr>
                                <w:t>ranslated (if necessary) and in-</w:t>
                              </w:r>
                              <w:r w:rsidRPr="00C51726">
                                <w:rPr>
                                  <w:color w:val="3799E6"/>
                                  <w:sz w:val="24"/>
                                  <w:szCs w:val="24"/>
                                </w:rPr>
                                <w:t xml:space="preserve">country so that parents and church leaders can gain </w:t>
                              </w:r>
                              <w:r>
                                <w:rPr>
                                  <w:color w:val="3799E6"/>
                                  <w:sz w:val="24"/>
                                  <w:szCs w:val="24"/>
                                </w:rPr>
                                <w:t>access to the tools they need</w:t>
                              </w:r>
                            </w:p>
                            <w:p w14:paraId="4BA2A55F" w14:textId="77777777" w:rsidR="004A3CD7" w:rsidRDefault="004A3CD7" w:rsidP="00ED48DE">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Multiple Visits/Tours Spread Over</w:t>
                              </w:r>
                              <w:r>
                                <w:rPr>
                                  <w:color w:val="3799E6"/>
                                  <w:sz w:val="24"/>
                                  <w:szCs w:val="24"/>
                                </w:rPr>
                                <w:t xml:space="preserve"> Two to </w:t>
                              </w:r>
                              <w:r w:rsidRPr="00C51726">
                                <w:rPr>
                                  <w:color w:val="3799E6"/>
                                  <w:sz w:val="24"/>
                                  <w:szCs w:val="24"/>
                                </w:rPr>
                                <w:t xml:space="preserve">Three Years – One visit or tour is not enough to start a movement.  In our experience we have found that it takes a minimum of three multi-city tours, spread over two to three years, to get the </w:t>
                              </w:r>
                              <w:proofErr w:type="spellStart"/>
                              <w:r w:rsidRPr="00C51726">
                                <w:rPr>
                                  <w:color w:val="3799E6"/>
                                  <w:sz w:val="24"/>
                                  <w:szCs w:val="24"/>
                                </w:rPr>
                                <w:t>Faith@Home</w:t>
                              </w:r>
                              <w:proofErr w:type="spellEnd"/>
                              <w:r w:rsidRPr="00C51726">
                                <w:rPr>
                                  <w:color w:val="3799E6"/>
                                  <w:sz w:val="24"/>
                                  <w:szCs w:val="24"/>
                                </w:rPr>
                                <w:t xml:space="preserve"> movement off the ground. </w:t>
                              </w:r>
                            </w:p>
                            <w:p w14:paraId="39AEFC69" w14:textId="77777777" w:rsidR="004A3CD7" w:rsidRPr="00ED48DE" w:rsidRDefault="004A3CD7" w:rsidP="00ED48DE">
                              <w:pPr>
                                <w:pStyle w:val="ListParagraph"/>
                                <w:numPr>
                                  <w:ilvl w:val="0"/>
                                  <w:numId w:val="3"/>
                                </w:numPr>
                                <w:tabs>
                                  <w:tab w:val="left" w:pos="540"/>
                                </w:tabs>
                                <w:ind w:left="540" w:hanging="540"/>
                                <w:rPr>
                                  <w:color w:val="3799E6"/>
                                  <w:sz w:val="24"/>
                                  <w:szCs w:val="24"/>
                                </w:rPr>
                              </w:pPr>
                              <w:proofErr w:type="spellStart"/>
                              <w:r w:rsidRPr="00ED48DE">
                                <w:rPr>
                                  <w:color w:val="3799E6"/>
                                  <w:sz w:val="24"/>
                                  <w:szCs w:val="24"/>
                                </w:rPr>
                                <w:t>Faith@Home</w:t>
                              </w:r>
                              <w:proofErr w:type="spellEnd"/>
                              <w:r w:rsidRPr="00ED48DE">
                                <w:rPr>
                                  <w:color w:val="3799E6"/>
                                  <w:sz w:val="24"/>
                                  <w:szCs w:val="24"/>
                                </w:rPr>
                                <w:t xml:space="preserve"> Movement Champions &amp; Missionary – As the movement develops we look to identify and train a team of in country champions lead by a missionary who will continue to champion the movement in churches and households across the country.  </w:t>
                              </w:r>
                            </w:p>
                            <w:p w14:paraId="09162C41" w14:textId="77777777" w:rsidR="004A3CD7" w:rsidRPr="00C51726" w:rsidRDefault="004A3CD7" w:rsidP="006066CB">
                              <w:pPr>
                                <w:pStyle w:val="ListParagraph"/>
                                <w:numPr>
                                  <w:ilvl w:val="0"/>
                                  <w:numId w:val="3"/>
                                </w:numPr>
                                <w:rPr>
                                  <w:color w:val="3799E6"/>
                                  <w:sz w:val="24"/>
                                  <w:szCs w:val="24"/>
                                </w:rPr>
                              </w:pPr>
                              <w:proofErr w:type="spellStart"/>
                              <w:r w:rsidRPr="00C51726">
                                <w:rPr>
                                  <w:color w:val="3799E6"/>
                                  <w:sz w:val="24"/>
                                  <w:szCs w:val="24"/>
                                </w:rPr>
                                <w:t>Faith@Home</w:t>
                              </w:r>
                              <w:proofErr w:type="spellEnd"/>
                              <w:r w:rsidRPr="00C51726">
                                <w:rPr>
                                  <w:color w:val="3799E6"/>
                                  <w:sz w:val="24"/>
                                  <w:szCs w:val="24"/>
                                </w:rPr>
                                <w:t xml:space="preserve"> Website as a Delivery System for Ongoing Content – A website needs to be created that will provide in country tools and resources that will help churches and households sustain a </w:t>
                              </w:r>
                              <w:proofErr w:type="spellStart"/>
                              <w:r w:rsidRPr="00C51726">
                                <w:rPr>
                                  <w:color w:val="3799E6"/>
                                  <w:sz w:val="24"/>
                                  <w:szCs w:val="24"/>
                                </w:rPr>
                                <w:t>Faith@Home</w:t>
                              </w:r>
                              <w:proofErr w:type="spellEnd"/>
                              <w:r w:rsidRPr="00C51726">
                                <w:rPr>
                                  <w:color w:val="3799E6"/>
                                  <w:sz w:val="24"/>
                                  <w:szCs w:val="24"/>
                                </w:rPr>
                                <w:t xml:space="preserve"> focus.</w:t>
                              </w:r>
                            </w:p>
                            <w:p w14:paraId="32AC6081" w14:textId="77777777" w:rsidR="004A3CD7" w:rsidRPr="00C51726" w:rsidRDefault="004A3CD7" w:rsidP="006066CB">
                              <w:pPr>
                                <w:ind w:left="360"/>
                                <w:rPr>
                                  <w:color w:val="3799E6"/>
                                </w:rPr>
                              </w:pPr>
                              <w:r w:rsidRPr="00C51726">
                                <w:rPr>
                                  <w:color w:val="3799E6"/>
                                </w:rPr>
                                <w:t xml:space="preserve">International ministry, due to travel costs and other variables, is more expensive which is why we need “matching funds” to offer countries that are looking to partner with us to establish a </w:t>
                              </w:r>
                              <w:proofErr w:type="spellStart"/>
                              <w:r w:rsidRPr="00C51726">
                                <w:rPr>
                                  <w:color w:val="3799E6"/>
                                </w:rPr>
                                <w:t>Faith@Home</w:t>
                              </w:r>
                              <w:proofErr w:type="spellEnd"/>
                              <w:r w:rsidRPr="00C51726">
                                <w:rPr>
                                  <w:color w:val="3799E6"/>
                                </w:rPr>
                                <w:t xml:space="preserve"> focus.</w:t>
                              </w:r>
                            </w:p>
                            <w:p w14:paraId="19FEF2C2" w14:textId="77777777" w:rsidR="004A3CD7" w:rsidRPr="00C51726" w:rsidRDefault="004A3CD7" w:rsidP="006066CB">
                              <w:pPr>
                                <w:rPr>
                                  <w:b/>
                                  <w:color w:val="3799E6"/>
                                </w:rPr>
                              </w:pPr>
                            </w:p>
                            <w:p w14:paraId="64B3B14D" w14:textId="77777777" w:rsidR="004A3CD7" w:rsidRPr="00C51726" w:rsidRDefault="004A3CD7" w:rsidP="00786886">
                              <w:pPr>
                                <w:pStyle w:val="BodyText"/>
                                <w:rPr>
                                  <w:color w:val="3799E6"/>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61290" y="268605"/>
                            <a:ext cx="3783330" cy="17780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66370" y="445135"/>
                            <a:ext cx="3778250" cy="17843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71450" y="622300"/>
                            <a:ext cx="3773170" cy="17843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75895" y="799465"/>
                            <a:ext cx="3768725" cy="17780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56210" y="975995"/>
                            <a:ext cx="3788410" cy="21526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36195" y="1189990"/>
                            <a:ext cx="3908425" cy="204470"/>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52705" y="1393190"/>
                            <a:ext cx="3891915" cy="20510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150495" y="1597025"/>
                            <a:ext cx="3794125" cy="204470"/>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50495" y="1800225"/>
                            <a:ext cx="3794125" cy="20510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50495" y="2004060"/>
                            <a:ext cx="3794125" cy="204470"/>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39065" y="2207260"/>
                            <a:ext cx="3805555" cy="205105"/>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30480" y="2411095"/>
                            <a:ext cx="3914140" cy="204470"/>
                          </a:xfrm>
                          <a:prstGeom prst="rect">
                            <a:avLst/>
                          </a:prstGeom>
                          <a:noFill/>
                          <a:ln>
                            <a:noFill/>
                          </a:ln>
                          <a:effectLst/>
                          <a:extLst>
                            <a:ext uri="{C572A759-6A51-4108-AA02-DFA0A04FC94B}">
                              <ma14:wrappingTextBoxFlag xmlns:ma14="http://schemas.microsoft.com/office/mac/drawingml/2011/main"/>
                            </a:ext>
                          </a:extLst>
                        </wps:spPr>
                        <wps:linkedTxbx id="1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53340" y="2614295"/>
                            <a:ext cx="3891280" cy="205105"/>
                          </a:xfrm>
                          <a:prstGeom prst="rect">
                            <a:avLst/>
                          </a:prstGeom>
                          <a:noFill/>
                          <a:ln>
                            <a:noFill/>
                          </a:ln>
                          <a:effectLst/>
                          <a:extLst>
                            <a:ext uri="{C572A759-6A51-4108-AA02-DFA0A04FC94B}">
                              <ma14:wrappingTextBoxFlag xmlns:ma14="http://schemas.microsoft.com/office/mac/drawingml/2011/main"/>
                            </a:ext>
                          </a:extLst>
                        </wps:spPr>
                        <wps:linkedTxbx id="1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150495" y="2818130"/>
                            <a:ext cx="3794125" cy="214630"/>
                          </a:xfrm>
                          <a:prstGeom prst="rect">
                            <a:avLst/>
                          </a:prstGeom>
                          <a:noFill/>
                          <a:ln>
                            <a:noFill/>
                          </a:ln>
                          <a:effectLst/>
                          <a:extLst>
                            <a:ext uri="{C572A759-6A51-4108-AA02-DFA0A04FC94B}">
                              <ma14:wrappingTextBoxFlag xmlns:ma14="http://schemas.microsoft.com/office/mac/drawingml/2011/main"/>
                            </a:ext>
                          </a:extLst>
                        </wps:spPr>
                        <wps:linkedTxbx id="1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50495" y="3031490"/>
                            <a:ext cx="3794125" cy="204470"/>
                          </a:xfrm>
                          <a:prstGeom prst="rect">
                            <a:avLst/>
                          </a:prstGeom>
                          <a:noFill/>
                          <a:ln>
                            <a:noFill/>
                          </a:ln>
                          <a:effectLst/>
                          <a:extLst>
                            <a:ext uri="{C572A759-6A51-4108-AA02-DFA0A04FC94B}">
                              <ma14:wrappingTextBoxFlag xmlns:ma14="http://schemas.microsoft.com/office/mac/drawingml/2011/main"/>
                            </a:ext>
                          </a:extLst>
                        </wps:spPr>
                        <wps:linkedTxbx id="1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50495" y="3234690"/>
                            <a:ext cx="3794125" cy="205105"/>
                          </a:xfrm>
                          <a:prstGeom prst="rect">
                            <a:avLst/>
                          </a:prstGeom>
                          <a:noFill/>
                          <a:ln>
                            <a:noFill/>
                          </a:ln>
                          <a:effectLst/>
                          <a:extLst>
                            <a:ext uri="{C572A759-6A51-4108-AA02-DFA0A04FC94B}">
                              <ma14:wrappingTextBoxFlag xmlns:ma14="http://schemas.microsoft.com/office/mac/drawingml/2011/main"/>
                            </a:ext>
                          </a:extLst>
                        </wps:spPr>
                        <wps:linkedTxbx id="1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41605" y="3438525"/>
                            <a:ext cx="3803015" cy="204470"/>
                          </a:xfrm>
                          <a:prstGeom prst="rect">
                            <a:avLst/>
                          </a:prstGeom>
                          <a:noFill/>
                          <a:ln>
                            <a:noFill/>
                          </a:ln>
                          <a:effectLst/>
                          <a:extLst>
                            <a:ext uri="{C572A759-6A51-4108-AA02-DFA0A04FC94B}">
                              <ma14:wrappingTextBoxFlag xmlns:ma14="http://schemas.microsoft.com/office/mac/drawingml/2011/main"/>
                            </a:ext>
                          </a:extLst>
                        </wps:spPr>
                        <wps:linkedTxbx id="1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87630" y="3641725"/>
                            <a:ext cx="3856990" cy="205105"/>
                          </a:xfrm>
                          <a:prstGeom prst="rect">
                            <a:avLst/>
                          </a:prstGeom>
                          <a:noFill/>
                          <a:ln>
                            <a:noFill/>
                          </a:ln>
                          <a:effectLst/>
                          <a:extLst>
                            <a:ext uri="{C572A759-6A51-4108-AA02-DFA0A04FC94B}">
                              <ma14:wrappingTextBoxFlag xmlns:ma14="http://schemas.microsoft.com/office/mac/drawingml/2011/main"/>
                            </a:ext>
                          </a:extLst>
                        </wps:spPr>
                        <wps:linkedTxbx id="1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07950" y="3845560"/>
                            <a:ext cx="3836670" cy="204470"/>
                          </a:xfrm>
                          <a:prstGeom prst="rect">
                            <a:avLst/>
                          </a:prstGeom>
                          <a:noFill/>
                          <a:ln>
                            <a:noFill/>
                          </a:ln>
                          <a:effectLst/>
                          <a:extLst>
                            <a:ext uri="{C572A759-6A51-4108-AA02-DFA0A04FC94B}">
                              <ma14:wrappingTextBoxFlag xmlns:ma14="http://schemas.microsoft.com/office/mac/drawingml/2011/main"/>
                            </a:ext>
                          </a:extLst>
                        </wps:spPr>
                        <wps:linkedTxbx id="1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50495" y="4048760"/>
                            <a:ext cx="3794125" cy="205105"/>
                          </a:xfrm>
                          <a:prstGeom prst="rect">
                            <a:avLst/>
                          </a:prstGeom>
                          <a:noFill/>
                          <a:ln>
                            <a:noFill/>
                          </a:ln>
                          <a:effectLst/>
                          <a:extLst>
                            <a:ext uri="{C572A759-6A51-4108-AA02-DFA0A04FC94B}">
                              <ma14:wrappingTextBoxFlag xmlns:ma14="http://schemas.microsoft.com/office/mac/drawingml/2011/main"/>
                            </a:ext>
                          </a:extLst>
                        </wps:spPr>
                        <wps:linkedTxbx id="1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150495" y="4252595"/>
                            <a:ext cx="3794125" cy="204470"/>
                          </a:xfrm>
                          <a:prstGeom prst="rect">
                            <a:avLst/>
                          </a:prstGeom>
                          <a:noFill/>
                          <a:ln>
                            <a:noFill/>
                          </a:ln>
                          <a:effectLst/>
                          <a:extLst>
                            <a:ext uri="{C572A759-6A51-4108-AA02-DFA0A04FC94B}">
                              <ma14:wrappingTextBoxFlag xmlns:ma14="http://schemas.microsoft.com/office/mac/drawingml/2011/main"/>
                            </a:ext>
                          </a:extLst>
                        </wps:spPr>
                        <wps:linkedTxbx id="1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150495" y="4455795"/>
                            <a:ext cx="3794125" cy="215265"/>
                          </a:xfrm>
                          <a:prstGeom prst="rect">
                            <a:avLst/>
                          </a:prstGeom>
                          <a:noFill/>
                          <a:ln>
                            <a:noFill/>
                          </a:ln>
                          <a:effectLst/>
                          <a:extLst>
                            <a:ext uri="{C572A759-6A51-4108-AA02-DFA0A04FC94B}">
                              <ma14:wrappingTextBoxFlag xmlns:ma14="http://schemas.microsoft.com/office/mac/drawingml/2011/main"/>
                            </a:ext>
                          </a:extLst>
                        </wps:spPr>
                        <wps:linkedTxbx id="1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150495" y="4669790"/>
                            <a:ext cx="3794125" cy="204470"/>
                          </a:xfrm>
                          <a:prstGeom prst="rect">
                            <a:avLst/>
                          </a:prstGeom>
                          <a:noFill/>
                          <a:ln>
                            <a:noFill/>
                          </a:ln>
                          <a:effectLst/>
                          <a:extLst>
                            <a:ext uri="{C572A759-6A51-4108-AA02-DFA0A04FC94B}">
                              <ma14:wrappingTextBoxFlag xmlns:ma14="http://schemas.microsoft.com/office/mac/drawingml/2011/main"/>
                            </a:ext>
                          </a:extLst>
                        </wps:spPr>
                        <wps:linkedTxbx id="1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67640" y="4872990"/>
                            <a:ext cx="3776980" cy="205105"/>
                          </a:xfrm>
                          <a:prstGeom prst="rect">
                            <a:avLst/>
                          </a:prstGeom>
                          <a:noFill/>
                          <a:ln>
                            <a:noFill/>
                          </a:ln>
                          <a:effectLst/>
                          <a:extLst>
                            <a:ext uri="{C572A759-6A51-4108-AA02-DFA0A04FC94B}">
                              <ma14:wrappingTextBoxFlag xmlns:ma14="http://schemas.microsoft.com/office/mac/drawingml/2011/main"/>
                            </a:ext>
                          </a:extLst>
                        </wps:spPr>
                        <wps:linkedTxbx id="1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243840" y="5076825"/>
                            <a:ext cx="3700780" cy="204470"/>
                          </a:xfrm>
                          <a:prstGeom prst="rect">
                            <a:avLst/>
                          </a:prstGeom>
                          <a:noFill/>
                          <a:ln>
                            <a:noFill/>
                          </a:ln>
                          <a:effectLst/>
                          <a:extLst>
                            <a:ext uri="{C572A759-6A51-4108-AA02-DFA0A04FC94B}">
                              <ma14:wrappingTextBoxFlag xmlns:ma14="http://schemas.microsoft.com/office/mac/drawingml/2011/main"/>
                            </a:ext>
                          </a:extLst>
                        </wps:spPr>
                        <wps:linkedTxbx id="1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304165" y="5280025"/>
                            <a:ext cx="3640455" cy="205105"/>
                          </a:xfrm>
                          <a:prstGeom prst="rect">
                            <a:avLst/>
                          </a:prstGeom>
                          <a:noFill/>
                          <a:ln>
                            <a:noFill/>
                          </a:ln>
                          <a:effectLst/>
                          <a:extLst>
                            <a:ext uri="{C572A759-6A51-4108-AA02-DFA0A04FC94B}">
                              <ma14:wrappingTextBoxFlag xmlns:ma14="http://schemas.microsoft.com/office/mac/drawingml/2011/main"/>
                            </a:ext>
                          </a:extLst>
                        </wps:spPr>
                        <wps:linkedTxbx id="1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310515" y="5483860"/>
                            <a:ext cx="3634105" cy="204470"/>
                          </a:xfrm>
                          <a:prstGeom prst="rect">
                            <a:avLst/>
                          </a:prstGeom>
                          <a:noFill/>
                          <a:ln>
                            <a:noFill/>
                          </a:ln>
                          <a:effectLst/>
                          <a:extLst>
                            <a:ext uri="{C572A759-6A51-4108-AA02-DFA0A04FC94B}">
                              <ma14:wrappingTextBoxFlag xmlns:ma14="http://schemas.microsoft.com/office/mac/drawingml/2011/main"/>
                            </a:ext>
                          </a:extLst>
                        </wps:spPr>
                        <wps:linkedTxbx id="1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316865" y="5687060"/>
                            <a:ext cx="3627755" cy="214630"/>
                          </a:xfrm>
                          <a:prstGeom prst="rect">
                            <a:avLst/>
                          </a:prstGeom>
                          <a:noFill/>
                          <a:ln>
                            <a:noFill/>
                          </a:ln>
                          <a:effectLst/>
                          <a:extLst>
                            <a:ext uri="{C572A759-6A51-4108-AA02-DFA0A04FC94B}">
                              <ma14:wrappingTextBoxFlag xmlns:ma14="http://schemas.microsoft.com/office/mac/drawingml/2011/main"/>
                            </a:ext>
                          </a:extLst>
                        </wps:spPr>
                        <wps:linkedTxbx id="1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323215" y="5900420"/>
                            <a:ext cx="3621405" cy="205105"/>
                          </a:xfrm>
                          <a:prstGeom prst="rect">
                            <a:avLst/>
                          </a:prstGeom>
                          <a:noFill/>
                          <a:ln>
                            <a:noFill/>
                          </a:ln>
                          <a:effectLst/>
                          <a:extLst>
                            <a:ext uri="{C572A759-6A51-4108-AA02-DFA0A04FC94B}">
                              <ma14:wrappingTextBoxFlag xmlns:ma14="http://schemas.microsoft.com/office/mac/drawingml/2011/main"/>
                            </a:ext>
                          </a:extLst>
                        </wps:spPr>
                        <wps:linkedTxbx id="1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328295" y="6104255"/>
                            <a:ext cx="3616325" cy="204470"/>
                          </a:xfrm>
                          <a:prstGeom prst="rect">
                            <a:avLst/>
                          </a:prstGeom>
                          <a:noFill/>
                          <a:ln>
                            <a:noFill/>
                          </a:ln>
                          <a:effectLst/>
                          <a:extLst>
                            <a:ext uri="{C572A759-6A51-4108-AA02-DFA0A04FC94B}">
                              <ma14:wrappingTextBoxFlag xmlns:ma14="http://schemas.microsoft.com/office/mac/drawingml/2011/main"/>
                            </a:ext>
                          </a:extLst>
                        </wps:spPr>
                        <wps:linkedTxbx id="13"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286385" y="6307455"/>
                            <a:ext cx="3658235" cy="205105"/>
                          </a:xfrm>
                          <a:prstGeom prst="rect">
                            <a:avLst/>
                          </a:prstGeom>
                          <a:noFill/>
                          <a:ln>
                            <a:noFill/>
                          </a:ln>
                          <a:effectLst/>
                          <a:extLst>
                            <a:ext uri="{C572A759-6A51-4108-AA02-DFA0A04FC94B}">
                              <ma14:wrappingTextBoxFlag xmlns:ma14="http://schemas.microsoft.com/office/mac/drawingml/2011/main"/>
                            </a:ext>
                          </a:extLst>
                        </wps:spPr>
                        <wps:linkedTxbx id="13"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136525" y="6511290"/>
                            <a:ext cx="3808095" cy="204470"/>
                          </a:xfrm>
                          <a:prstGeom prst="rect">
                            <a:avLst/>
                          </a:prstGeom>
                          <a:noFill/>
                          <a:ln>
                            <a:noFill/>
                          </a:ln>
                          <a:effectLst/>
                          <a:extLst>
                            <a:ext uri="{C572A759-6A51-4108-AA02-DFA0A04FC94B}">
                              <ma14:wrappingTextBoxFlag xmlns:ma14="http://schemas.microsoft.com/office/mac/drawingml/2011/main"/>
                            </a:ext>
                          </a:extLst>
                        </wps:spPr>
                        <wps:linkedTxbx id="13"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0" y="6714490"/>
                            <a:ext cx="3944620" cy="205105"/>
                          </a:xfrm>
                          <a:prstGeom prst="rect">
                            <a:avLst/>
                          </a:prstGeom>
                          <a:noFill/>
                          <a:ln>
                            <a:noFill/>
                          </a:ln>
                          <a:effectLst/>
                          <a:extLst>
                            <a:ext uri="{C572A759-6A51-4108-AA02-DFA0A04FC94B}">
                              <ma14:wrappingTextBoxFlag xmlns:ma14="http://schemas.microsoft.com/office/mac/drawingml/2011/main"/>
                            </a:ext>
                          </a:extLst>
                        </wps:spPr>
                        <wps:linkedTxbx id="13"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5" o:spid="_x0000_s1044" style="position:absolute;margin-left:155.9pt;margin-top:113.65pt;width:310.6pt;height:556.1pt;z-index:251714565;mso-position-horizontal-relative:page;mso-position-vertical-relative:page" coordsize="3944620,7062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" mv:complextextbox="1">
                <v:shape id="_x0000_s1045" type="#_x0000_t202" style="position:absolute;width:3944620;height:7062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DswQAA&#10;ANsAAAAPAAAAZHJzL2Rvd25yZXYueG1sRE9NawIxEL0X/A9hBG81q0grq1FEEGuhh65evI2bcbPs&#10;ZrIkqW7/fVMQvM3jfc5y3dtW3MiH2rGCyTgDQVw6XXOl4HTcvc5BhIissXVMCn4pwHo1eFlirt2d&#10;v+lWxEqkEA45KjAxdrmUoTRkMYxdR5y4q/MWY4K+ktrjPYXbVk6z7E1arDk1GOxoa6hsih+rYF83&#10;n4fZ+WK81Kb4mm2zyX7TKDUa9psFiEh9fIof7g+d5r/D/y/p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fw7MEAAADbAAAADwAAAAAAAAAAAAAAAACXAgAAZHJzL2Rvd25y&#10;ZXYueG1sUEsFBgAAAAAEAAQA9QAAAIUDAAAAAA==&#10;" mv:complextextbox="1" filled="f" stroked="f">
                  <v:textbox inset="0,7.2pt,0,7.2pt"/>
                </v:shape>
                <v:shape id="Text Box 2" o:spid="_x0000_s1046" type="#_x0000_t202" style="position:absolute;left:156210;top:91440;width:37884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47" inset="0,0,0,0">
                    <w:txbxContent>
                      <w:p w14:paraId="64A238A9" w14:textId="77777777" w:rsidR="004A3CD7" w:rsidRPr="00C51726" w:rsidRDefault="004A3CD7" w:rsidP="006066CB">
                        <w:pPr>
                          <w:rPr>
                            <w:color w:val="3799E6"/>
                          </w:rPr>
                        </w:pPr>
                        <w:r w:rsidRPr="00C51726">
                          <w:rPr>
                            <w:color w:val="3799E6"/>
                          </w:rPr>
                          <w:t xml:space="preserve">To establish a sustainable </w:t>
                        </w:r>
                        <w:proofErr w:type="spellStart"/>
                        <w:r w:rsidRPr="00C51726">
                          <w:rPr>
                            <w:color w:val="3799E6"/>
                          </w:rPr>
                          <w:t>Faith@Home</w:t>
                        </w:r>
                        <w:proofErr w:type="spellEnd"/>
                        <w:r w:rsidRPr="00C51726">
                          <w:rPr>
                            <w:color w:val="3799E6"/>
                          </w:rPr>
                          <w:t xml:space="preserve"> movement in an international context requires at least a </w:t>
                        </w:r>
                        <w:proofErr w:type="gramStart"/>
                        <w:r w:rsidRPr="00C51726">
                          <w:rPr>
                            <w:color w:val="3799E6"/>
                          </w:rPr>
                          <w:t>three year</w:t>
                        </w:r>
                        <w:proofErr w:type="gramEnd"/>
                        <w:r w:rsidRPr="00C51726">
                          <w:rPr>
                            <w:color w:val="3799E6"/>
                          </w:rPr>
                          <w:t xml:space="preserve"> commitment.  The following have been identified as critical components to a successful international endeavor.  </w:t>
                        </w:r>
                      </w:p>
                      <w:p w14:paraId="3E64A12F" w14:textId="77777777" w:rsidR="004A3CD7" w:rsidRPr="00C51726" w:rsidRDefault="004A3CD7" w:rsidP="00C51726">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 xml:space="preserve">Committed In Country Partner(s) – To bring </w:t>
                        </w:r>
                        <w:proofErr w:type="spellStart"/>
                        <w:r w:rsidRPr="00C51726">
                          <w:rPr>
                            <w:color w:val="3799E6"/>
                            <w:sz w:val="24"/>
                            <w:szCs w:val="24"/>
                          </w:rPr>
                          <w:t>Faith@Home</w:t>
                        </w:r>
                        <w:proofErr w:type="spellEnd"/>
                        <w:r w:rsidRPr="00C51726">
                          <w:rPr>
                            <w:color w:val="3799E6"/>
                            <w:sz w:val="24"/>
                            <w:szCs w:val="24"/>
                          </w:rPr>
                          <w:t xml:space="preserve"> to a country we first must have at least one ministry that we can work in partnership with that has the experience and ability to organize and promote seminars for church leaders and parents.  This partner is asked to make a multiyear commitment to establishing the </w:t>
                        </w:r>
                        <w:proofErr w:type="spellStart"/>
                        <w:r w:rsidRPr="00C51726">
                          <w:rPr>
                            <w:color w:val="3799E6"/>
                            <w:sz w:val="24"/>
                            <w:szCs w:val="24"/>
                          </w:rPr>
                          <w:t>Faith@Home</w:t>
                        </w:r>
                        <w:proofErr w:type="spellEnd"/>
                        <w:r w:rsidRPr="00C51726">
                          <w:rPr>
                            <w:color w:val="3799E6"/>
                            <w:sz w:val="24"/>
                            <w:szCs w:val="24"/>
                          </w:rPr>
                          <w:t xml:space="preserve"> movement in country without seeking to “own” the movement.</w:t>
                        </w:r>
                      </w:p>
                      <w:p w14:paraId="35885E9E" w14:textId="77777777" w:rsidR="004A3CD7" w:rsidRPr="00C51726" w:rsidRDefault="004A3CD7" w:rsidP="00C51726">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 xml:space="preserve">Translated &amp; In Country Resources – While </w:t>
                        </w:r>
                        <w:proofErr w:type="spellStart"/>
                        <w:r w:rsidRPr="00C51726">
                          <w:rPr>
                            <w:color w:val="3799E6"/>
                            <w:sz w:val="24"/>
                            <w:szCs w:val="24"/>
                          </w:rPr>
                          <w:t>Faith@Home</w:t>
                        </w:r>
                        <w:proofErr w:type="spellEnd"/>
                        <w:r w:rsidRPr="00C51726">
                          <w:rPr>
                            <w:color w:val="3799E6"/>
                            <w:sz w:val="24"/>
                            <w:szCs w:val="24"/>
                          </w:rPr>
                          <w:t xml:space="preserve"> is not a program, certain resources are needed to help churches and household get started with a </w:t>
                        </w:r>
                        <w:proofErr w:type="spellStart"/>
                        <w:r w:rsidRPr="00C51726">
                          <w:rPr>
                            <w:color w:val="3799E6"/>
                            <w:sz w:val="24"/>
                            <w:szCs w:val="24"/>
                          </w:rPr>
                          <w:t>Faith@Home</w:t>
                        </w:r>
                        <w:proofErr w:type="spellEnd"/>
                        <w:r w:rsidRPr="00C51726">
                          <w:rPr>
                            <w:color w:val="3799E6"/>
                            <w:sz w:val="24"/>
                            <w:szCs w:val="24"/>
                          </w:rPr>
                          <w:t xml:space="preserve"> focus.  Prior to any visit, the host country must make sure that they have the resources t</w:t>
                        </w:r>
                        <w:r>
                          <w:rPr>
                            <w:color w:val="3799E6"/>
                            <w:sz w:val="24"/>
                            <w:szCs w:val="24"/>
                          </w:rPr>
                          <w:t>ranslated (if necessary) and in-</w:t>
                        </w:r>
                        <w:r w:rsidRPr="00C51726">
                          <w:rPr>
                            <w:color w:val="3799E6"/>
                            <w:sz w:val="24"/>
                            <w:szCs w:val="24"/>
                          </w:rPr>
                          <w:t xml:space="preserve">country so that parents and church leaders can gain </w:t>
                        </w:r>
                        <w:r>
                          <w:rPr>
                            <w:color w:val="3799E6"/>
                            <w:sz w:val="24"/>
                            <w:szCs w:val="24"/>
                          </w:rPr>
                          <w:t>access to the tools they need</w:t>
                        </w:r>
                      </w:p>
                      <w:p w14:paraId="4BA2A55F" w14:textId="77777777" w:rsidR="004A3CD7" w:rsidRDefault="004A3CD7" w:rsidP="00ED48DE">
                        <w:pPr>
                          <w:pStyle w:val="ListParagraph"/>
                          <w:numPr>
                            <w:ilvl w:val="0"/>
                            <w:numId w:val="3"/>
                          </w:numPr>
                          <w:tabs>
                            <w:tab w:val="left" w:pos="0"/>
                            <w:tab w:val="left" w:pos="540"/>
                          </w:tabs>
                          <w:ind w:left="540" w:hanging="270"/>
                          <w:rPr>
                            <w:color w:val="3799E6"/>
                            <w:sz w:val="24"/>
                            <w:szCs w:val="24"/>
                          </w:rPr>
                        </w:pPr>
                        <w:r w:rsidRPr="00C51726">
                          <w:rPr>
                            <w:color w:val="3799E6"/>
                            <w:sz w:val="24"/>
                            <w:szCs w:val="24"/>
                          </w:rPr>
                          <w:t>Multiple Visits/Tours Spread Over</w:t>
                        </w:r>
                        <w:r>
                          <w:rPr>
                            <w:color w:val="3799E6"/>
                            <w:sz w:val="24"/>
                            <w:szCs w:val="24"/>
                          </w:rPr>
                          <w:t xml:space="preserve"> Two to </w:t>
                        </w:r>
                        <w:r w:rsidRPr="00C51726">
                          <w:rPr>
                            <w:color w:val="3799E6"/>
                            <w:sz w:val="24"/>
                            <w:szCs w:val="24"/>
                          </w:rPr>
                          <w:t xml:space="preserve">Three Years – One visit or tour is not enough to start a movement.  In our experience we have found that it takes a minimum of three multi-city tours, spread over two to three years, to get the </w:t>
                        </w:r>
                        <w:proofErr w:type="spellStart"/>
                        <w:r w:rsidRPr="00C51726">
                          <w:rPr>
                            <w:color w:val="3799E6"/>
                            <w:sz w:val="24"/>
                            <w:szCs w:val="24"/>
                          </w:rPr>
                          <w:t>Faith@Home</w:t>
                        </w:r>
                        <w:proofErr w:type="spellEnd"/>
                        <w:r w:rsidRPr="00C51726">
                          <w:rPr>
                            <w:color w:val="3799E6"/>
                            <w:sz w:val="24"/>
                            <w:szCs w:val="24"/>
                          </w:rPr>
                          <w:t xml:space="preserve"> movement off the ground. </w:t>
                        </w:r>
                      </w:p>
                      <w:p w14:paraId="39AEFC69" w14:textId="77777777" w:rsidR="004A3CD7" w:rsidRPr="00ED48DE" w:rsidRDefault="004A3CD7" w:rsidP="00ED48DE">
                        <w:pPr>
                          <w:pStyle w:val="ListParagraph"/>
                          <w:numPr>
                            <w:ilvl w:val="0"/>
                            <w:numId w:val="3"/>
                          </w:numPr>
                          <w:tabs>
                            <w:tab w:val="left" w:pos="540"/>
                          </w:tabs>
                          <w:ind w:left="540" w:hanging="540"/>
                          <w:rPr>
                            <w:color w:val="3799E6"/>
                            <w:sz w:val="24"/>
                            <w:szCs w:val="24"/>
                          </w:rPr>
                        </w:pPr>
                        <w:proofErr w:type="spellStart"/>
                        <w:r w:rsidRPr="00ED48DE">
                          <w:rPr>
                            <w:color w:val="3799E6"/>
                            <w:sz w:val="24"/>
                            <w:szCs w:val="24"/>
                          </w:rPr>
                          <w:t>Faith@Home</w:t>
                        </w:r>
                        <w:proofErr w:type="spellEnd"/>
                        <w:r w:rsidRPr="00ED48DE">
                          <w:rPr>
                            <w:color w:val="3799E6"/>
                            <w:sz w:val="24"/>
                            <w:szCs w:val="24"/>
                          </w:rPr>
                          <w:t xml:space="preserve"> Movement Champions &amp; Missionary – As the movement develops we look to identify and train a team of in country champions lead by a missionary who will continue to champion the movement in churches and households across the country.  </w:t>
                        </w:r>
                      </w:p>
                      <w:p w14:paraId="09162C41" w14:textId="77777777" w:rsidR="004A3CD7" w:rsidRPr="00C51726" w:rsidRDefault="004A3CD7" w:rsidP="006066CB">
                        <w:pPr>
                          <w:pStyle w:val="ListParagraph"/>
                          <w:numPr>
                            <w:ilvl w:val="0"/>
                            <w:numId w:val="3"/>
                          </w:numPr>
                          <w:rPr>
                            <w:color w:val="3799E6"/>
                            <w:sz w:val="24"/>
                            <w:szCs w:val="24"/>
                          </w:rPr>
                        </w:pPr>
                        <w:proofErr w:type="spellStart"/>
                        <w:r w:rsidRPr="00C51726">
                          <w:rPr>
                            <w:color w:val="3799E6"/>
                            <w:sz w:val="24"/>
                            <w:szCs w:val="24"/>
                          </w:rPr>
                          <w:t>Faith@Home</w:t>
                        </w:r>
                        <w:proofErr w:type="spellEnd"/>
                        <w:r w:rsidRPr="00C51726">
                          <w:rPr>
                            <w:color w:val="3799E6"/>
                            <w:sz w:val="24"/>
                            <w:szCs w:val="24"/>
                          </w:rPr>
                          <w:t xml:space="preserve"> Website as a Delivery System for Ongoing Content – A website needs to be created that will provide in country tools and resources that will help churches and households sustain a </w:t>
                        </w:r>
                        <w:proofErr w:type="spellStart"/>
                        <w:r w:rsidRPr="00C51726">
                          <w:rPr>
                            <w:color w:val="3799E6"/>
                            <w:sz w:val="24"/>
                            <w:szCs w:val="24"/>
                          </w:rPr>
                          <w:t>Faith@Home</w:t>
                        </w:r>
                        <w:proofErr w:type="spellEnd"/>
                        <w:r w:rsidRPr="00C51726">
                          <w:rPr>
                            <w:color w:val="3799E6"/>
                            <w:sz w:val="24"/>
                            <w:szCs w:val="24"/>
                          </w:rPr>
                          <w:t xml:space="preserve"> focus.</w:t>
                        </w:r>
                      </w:p>
                      <w:p w14:paraId="32AC6081" w14:textId="77777777" w:rsidR="004A3CD7" w:rsidRPr="00C51726" w:rsidRDefault="004A3CD7" w:rsidP="006066CB">
                        <w:pPr>
                          <w:ind w:left="360"/>
                          <w:rPr>
                            <w:color w:val="3799E6"/>
                          </w:rPr>
                        </w:pPr>
                        <w:r w:rsidRPr="00C51726">
                          <w:rPr>
                            <w:color w:val="3799E6"/>
                          </w:rPr>
                          <w:t xml:space="preserve">International ministry, due to travel costs and other variables, is more expensive which is why we need “matching funds” to offer countries that are looking to partner with us to establish a </w:t>
                        </w:r>
                        <w:proofErr w:type="spellStart"/>
                        <w:r w:rsidRPr="00C51726">
                          <w:rPr>
                            <w:color w:val="3799E6"/>
                          </w:rPr>
                          <w:t>Faith@Home</w:t>
                        </w:r>
                        <w:proofErr w:type="spellEnd"/>
                        <w:r w:rsidRPr="00C51726">
                          <w:rPr>
                            <w:color w:val="3799E6"/>
                          </w:rPr>
                          <w:t xml:space="preserve"> focus.</w:t>
                        </w:r>
                      </w:p>
                      <w:p w14:paraId="19FEF2C2" w14:textId="77777777" w:rsidR="004A3CD7" w:rsidRPr="00C51726" w:rsidRDefault="004A3CD7" w:rsidP="006066CB">
                        <w:pPr>
                          <w:rPr>
                            <w:b/>
                            <w:color w:val="3799E6"/>
                          </w:rPr>
                        </w:pPr>
                      </w:p>
                      <w:p w14:paraId="64B3B14D" w14:textId="77777777" w:rsidR="004A3CD7" w:rsidRPr="00C51726" w:rsidRDefault="004A3CD7" w:rsidP="00786886">
                        <w:pPr>
                          <w:pStyle w:val="BodyText"/>
                          <w:rPr>
                            <w:color w:val="3799E6"/>
                            <w:sz w:val="24"/>
                          </w:rPr>
                        </w:pPr>
                      </w:p>
                    </w:txbxContent>
                  </v:textbox>
                </v:shape>
                <v:shape id="_x0000_s1047" type="#_x0000_t202" style="position:absolute;left:161290;top:268605;width:378333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6" inset="0,0,0,0">
                    <w:txbxContent/>
                  </v:textbox>
                </v:shape>
                <v:shape id="Text Box 6" o:spid="_x0000_s1048" type="#_x0000_t202" style="position:absolute;left:166370;top:445135;width:377825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_x0000_s1049" inset="0,0,0,0">
                    <w:txbxContent/>
                  </v:textbox>
                </v:shape>
                <v:shape id="_x0000_s1049" type="#_x0000_t202" style="position:absolute;left:171450;top:622300;width:377317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_x0000_s1050" inset="0,0,0,0">
                    <w:txbxContent/>
                  </v:textbox>
                </v:shape>
                <v:shape id="_x0000_s1050" type="#_x0000_t202" style="position:absolute;left:175895;top:799465;width:376872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8" inset="0,0,0,0">
                    <w:txbxContent/>
                  </v:textbox>
                </v:shape>
                <v:shape id="Text Box 18" o:spid="_x0000_s1051" type="#_x0000_t202" style="position:absolute;left:156210;top:975995;width:378841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0" inset="0,0,0,0">
                    <w:txbxContent/>
                  </v:textbox>
                </v:shape>
                <v:shape id="Text Box 20" o:spid="_x0000_s1052" type="#_x0000_t202" style="position:absolute;left:36195;top:1189990;width:39084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65" inset="0,0,0,0">
                    <w:txbxContent/>
                  </v:textbox>
                </v:shape>
                <v:shape id="Text Box 65" o:spid="_x0000_s1053" type="#_x0000_t202" style="position:absolute;left:52705;top:1393190;width:389191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54" type="#_x0000_t202" style="position:absolute;left:150495;top:1597025;width:37941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70" inset="0,0,0,0">
                    <w:txbxContent/>
                  </v:textbox>
                </v:shape>
                <v:shape id="Text Box 70" o:spid="_x0000_s1055" type="#_x0000_t202" style="position:absolute;left:150495;top:1800225;width:379412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56" type="#_x0000_t202" style="position:absolute;left:150495;top:2004060;width:37941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3" inset="0,0,0,0">
                    <w:txbxContent/>
                  </v:textbox>
                </v:shape>
                <v:shape id="Text Box 73" o:spid="_x0000_s1057" type="#_x0000_t202" style="position:absolute;left:139065;top:2207260;width:380555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5" inset="0,0,0,0">
                    <w:txbxContent/>
                  </v:textbox>
                </v:shape>
                <v:shape id="Text Box 75" o:spid="_x0000_s1058" type="#_x0000_t202" style="position:absolute;left:30480;top:2411095;width:3914140;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81" inset="0,0,0,0">
                    <w:txbxContent/>
                  </v:textbox>
                </v:shape>
                <v:shape id="Text Box 81" o:spid="_x0000_s1059" type="#_x0000_t202" style="position:absolute;left:53340;top:2614295;width:389128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3" inset="0,0,0,0">
                    <w:txbxContent/>
                  </v:textbox>
                </v:shape>
                <v:shape id="Text Box 83" o:spid="_x0000_s1060" type="#_x0000_t202" style="position:absolute;left:150495;top:2818130;width:3794125;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61" type="#_x0000_t202" style="position:absolute;left:150495;top:3031490;width:37941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62" type="#_x0000_t202" style="position:absolute;left:150495;top:3234690;width:379412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7" inset="0,0,0,0">
                    <w:txbxContent/>
                  </v:textbox>
                </v:shape>
                <v:shape id="Text Box 87" o:spid="_x0000_s1063" type="#_x0000_t202" style="position:absolute;left:141605;top:3438525;width:380301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_x0000_s1064" inset="0,0,0,0">
                    <w:txbxContent/>
                  </v:textbox>
                </v:shape>
                <v:shape id="_x0000_s1064" type="#_x0000_t202" style="position:absolute;left:87630;top:3641725;width:385699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65" type="#_x0000_t202" style="position:absolute;left:107950;top:3845560;width:3836670;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66" type="#_x0000_t202" style="position:absolute;left:150495;top:4048760;width:379412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067" type="#_x0000_t202" style="position:absolute;left:150495;top:4252595;width:37941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068" type="#_x0000_t202" style="position:absolute;left:150495;top:4455795;width:3794125;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069" type="#_x0000_t202" style="position:absolute;left:150495;top:4669790;width:37941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070" type="#_x0000_t202" style="position:absolute;left:167640;top:4872990;width:377698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71" type="#_x0000_t202" style="position:absolute;left:243840;top:5076825;width:3700780;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6" inset="0,0,0,0">
                    <w:txbxContent/>
                  </v:textbox>
                </v:shape>
                <v:shape id="Text Box 96" o:spid="_x0000_s1072" type="#_x0000_t202" style="position:absolute;left:304165;top:5280025;width:364045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73" type="#_x0000_t202" style="position:absolute;left:310515;top:5483860;width:363410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74" type="#_x0000_t202" style="position:absolute;left:316865;top:5687060;width:3627755;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75" type="#_x0000_t202" style="position:absolute;left:323215;top:5900420;width:362140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76" type="#_x0000_t202" style="position:absolute;left:328295;top:6104255;width:361632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2" inset="0,0,0,0">
                    <w:txbxContent/>
                  </v:textbox>
                </v:shape>
                <v:shape id="Text Box 102" o:spid="_x0000_s1077" type="#_x0000_t202" style="position:absolute;left:286385;top:6307455;width:365823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78" type="#_x0000_t202" style="position:absolute;left:136525;top:6511290;width:3808095;height:20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79" type="#_x0000_t202" style="position:absolute;top:6714490;width:394462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inset="0,0,0,0">
                    <w:txbxContent/>
                  </v:textbox>
                </v:shape>
                <w10:wrap type="through" anchorx="page" anchory="page"/>
              </v:group>
            </w:pict>
          </mc:Fallback>
        </mc:AlternateContent>
      </w:r>
      <w:r w:rsidR="007A3550">
        <w:rPr>
          <w:noProof/>
        </w:rPr>
        <mc:AlternateContent>
          <mc:Choice Requires="wps">
            <w:drawing>
              <wp:anchor distT="0" distB="0" distL="114300" distR="114300" simplePos="0" relativeHeight="251745305" behindDoc="0" locked="0" layoutInCell="1" allowOverlap="1" wp14:anchorId="2B0F4015" wp14:editId="031A2ED7">
                <wp:simplePos x="0" y="0"/>
                <wp:positionH relativeFrom="page">
                  <wp:posOffset>6019800</wp:posOffset>
                </wp:positionH>
                <wp:positionV relativeFrom="page">
                  <wp:posOffset>3236595</wp:posOffset>
                </wp:positionV>
                <wp:extent cx="1295400" cy="1792605"/>
                <wp:effectExtent l="0" t="0" r="0" b="10795"/>
                <wp:wrapThrough wrapText="bothSides">
                  <wp:wrapPolygon edited="0">
                    <wp:start x="424" y="0"/>
                    <wp:lineTo x="424" y="21424"/>
                    <wp:lineTo x="20753" y="21424"/>
                    <wp:lineTo x="20753" y="0"/>
                    <wp:lineTo x="424" y="0"/>
                  </wp:wrapPolygon>
                </wp:wrapThrough>
                <wp:docPr id="67" name="Text Box 67"/>
                <wp:cNvGraphicFramePr/>
                <a:graphic xmlns:a="http://schemas.openxmlformats.org/drawingml/2006/main">
                  <a:graphicData uri="http://schemas.microsoft.com/office/word/2010/wordprocessingShape">
                    <wps:wsp>
                      <wps:cNvSpPr txBox="1"/>
                      <wps:spPr>
                        <a:xfrm>
                          <a:off x="0" y="0"/>
                          <a:ext cx="1295400" cy="1792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D0497C" w14:textId="77777777" w:rsidR="004A3CD7" w:rsidRPr="00C51726" w:rsidRDefault="004A3CD7" w:rsidP="007A3550">
                            <w:pPr>
                              <w:jc w:val="center"/>
                              <w:rPr>
                                <w:color w:val="FFFFFF" w:themeColor="background1"/>
                                <w:sz w:val="44"/>
                                <w:szCs w:val="44"/>
                              </w:rPr>
                            </w:pPr>
                            <w:r w:rsidRPr="00C51726">
                              <w:rPr>
                                <w:color w:val="FFFFFF" w:themeColor="background1"/>
                                <w:sz w:val="44"/>
                                <w:szCs w:val="44"/>
                              </w:rPr>
                              <w:t>$50,000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80" type="#_x0000_t202" style="position:absolute;margin-left:474pt;margin-top:254.85pt;width:102pt;height:141.15pt;z-index:25174530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" mv:complextextbox="1" filled="f" stroked="f">
                <v:textbox>
                  <w:txbxContent>
                    <w:p w14:paraId="5BD0497C" w14:textId="77777777" w:rsidR="004A3CD7" w:rsidRPr="00C51726" w:rsidRDefault="004A3CD7" w:rsidP="007A3550">
                      <w:pPr>
                        <w:jc w:val="center"/>
                        <w:rPr>
                          <w:color w:val="FFFFFF" w:themeColor="background1"/>
                          <w:sz w:val="44"/>
                          <w:szCs w:val="44"/>
                        </w:rPr>
                      </w:pPr>
                      <w:r w:rsidRPr="00C51726">
                        <w:rPr>
                          <w:color w:val="FFFFFF" w:themeColor="background1"/>
                          <w:sz w:val="44"/>
                          <w:szCs w:val="44"/>
                        </w:rPr>
                        <w:t>$50,000</w:t>
                      </w:r>
                    </w:p>
                  </w:txbxContent>
                </v:textbox>
                <w10:wrap type="through" anchorx="page" anchory="page"/>
              </v:shape>
            </w:pict>
          </mc:Fallback>
        </mc:AlternateContent>
      </w:r>
      <w:r w:rsidR="007A3550" w:rsidRPr="007A3550">
        <w:rPr>
          <w:noProof/>
        </w:rPr>
        <w:drawing>
          <wp:anchor distT="0" distB="0" distL="114300" distR="114300" simplePos="0" relativeHeight="251739161" behindDoc="0" locked="0" layoutInCell="1" allowOverlap="1" wp14:anchorId="1E838CFA" wp14:editId="37C4265E">
            <wp:simplePos x="0" y="0"/>
            <wp:positionH relativeFrom="page">
              <wp:posOffset>4870450</wp:posOffset>
            </wp:positionH>
            <wp:positionV relativeFrom="page">
              <wp:posOffset>8660130</wp:posOffset>
            </wp:positionV>
            <wp:extent cx="1139825" cy="914400"/>
            <wp:effectExtent l="0" t="0" r="3175" b="0"/>
            <wp:wrapNone/>
            <wp:docPr id="21" name="Picture 9"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34" cstate="screen">
                      <a:extLst>
                        <a:ext uri="{28A0092B-C50C-407E-A947-70E740481C1C}">
                          <a14:useLocalDpi xmlns:a14="http://schemas.microsoft.com/office/drawing/2010/main"/>
                        </a:ext>
                      </a:extLst>
                    </a:blip>
                    <a:stretch>
                      <a:fillRect/>
                    </a:stretch>
                  </pic:blipFill>
                  <pic:spPr>
                    <a:xfrm>
                      <a:off x="0" y="0"/>
                      <a:ext cx="1139825" cy="914400"/>
                    </a:xfrm>
                    <a:prstGeom prst="rect">
                      <a:avLst/>
                    </a:prstGeom>
                    <a:ln w="9525">
                      <a:noFill/>
                    </a:ln>
                  </pic:spPr>
                </pic:pic>
              </a:graphicData>
            </a:graphic>
            <wp14:sizeRelH relativeFrom="page">
              <wp14:pctWidth>0</wp14:pctWidth>
            </wp14:sizeRelH>
            <wp14:sizeRelV relativeFrom="page">
              <wp14:pctHeight>0</wp14:pctHeight>
            </wp14:sizeRelV>
          </wp:anchor>
        </w:drawing>
      </w:r>
      <w:r w:rsidR="007A3550" w:rsidRPr="007A3550">
        <w:rPr>
          <w:noProof/>
        </w:rPr>
        <w:drawing>
          <wp:anchor distT="0" distB="0" distL="114300" distR="114300" simplePos="0" relativeHeight="251740185" behindDoc="0" locked="0" layoutInCell="1" allowOverlap="1" wp14:anchorId="7B00C2EE" wp14:editId="67431C0B">
            <wp:simplePos x="0" y="0"/>
            <wp:positionH relativeFrom="page">
              <wp:posOffset>3827145</wp:posOffset>
            </wp:positionH>
            <wp:positionV relativeFrom="page">
              <wp:posOffset>8662670</wp:posOffset>
            </wp:positionV>
            <wp:extent cx="1081405" cy="914400"/>
            <wp:effectExtent l="0" t="0" r="10795" b="0"/>
            <wp:wrapNone/>
            <wp:docPr id="27" name="Picture 1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5" cstate="screen">
                      <a:extLst>
                        <a:ext uri="{28A0092B-C50C-407E-A947-70E740481C1C}">
                          <a14:useLocalDpi xmlns:a14="http://schemas.microsoft.com/office/drawing/2010/main"/>
                        </a:ext>
                      </a:extLst>
                    </a:blip>
                    <a:srcRect/>
                    <a:stretch>
                      <a:fillRect/>
                    </a:stretch>
                  </pic:blipFill>
                  <pic:spPr>
                    <a:xfrm>
                      <a:off x="0" y="0"/>
                      <a:ext cx="1081405" cy="914400"/>
                    </a:xfrm>
                    <a:prstGeom prst="rect">
                      <a:avLst/>
                    </a:prstGeom>
                    <a:ln w="9525">
                      <a:noFill/>
                    </a:ln>
                  </pic:spPr>
                </pic:pic>
              </a:graphicData>
            </a:graphic>
            <wp14:sizeRelH relativeFrom="page">
              <wp14:pctWidth>0</wp14:pctWidth>
            </wp14:sizeRelH>
            <wp14:sizeRelV relativeFrom="page">
              <wp14:pctHeight>0</wp14:pctHeight>
            </wp14:sizeRelV>
          </wp:anchor>
        </w:drawing>
      </w:r>
      <w:r w:rsidR="007A3550" w:rsidRPr="007A3550">
        <w:rPr>
          <w:noProof/>
        </w:rPr>
        <w:drawing>
          <wp:anchor distT="0" distB="0" distL="114300" distR="114300" simplePos="0" relativeHeight="251744281" behindDoc="0" locked="0" layoutInCell="1" allowOverlap="1" wp14:anchorId="1497CE4E" wp14:editId="1ED246ED">
            <wp:simplePos x="0" y="0"/>
            <wp:positionH relativeFrom="page">
              <wp:posOffset>2633345</wp:posOffset>
            </wp:positionH>
            <wp:positionV relativeFrom="page">
              <wp:posOffset>8660130</wp:posOffset>
            </wp:positionV>
            <wp:extent cx="1219200" cy="914400"/>
            <wp:effectExtent l="0" t="0" r="0" b="0"/>
            <wp:wrapNone/>
            <wp:docPr id="14" name="Picture 13" descr="Westville Baptist Durb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ville Baptist Durban4.JPG"/>
                    <pic:cNvPicPr/>
                  </pic:nvPicPr>
                  <pic:blipFill>
                    <a:blip r:embed="rId36" cstate="screen">
                      <a:extLst>
                        <a:ext uri="{28A0092B-C50C-407E-A947-70E740481C1C}">
                          <a14:useLocalDpi xmlns:a14="http://schemas.microsoft.com/office/drawing/2010/main"/>
                        </a:ext>
                      </a:extLst>
                    </a:blip>
                    <a:stretch>
                      <a:fillRect/>
                    </a:stretch>
                  </pic:blipFill>
                  <pic:spPr>
                    <a:xfrm>
                      <a:off x="0" y="0"/>
                      <a:ext cx="1219200" cy="914400"/>
                    </a:xfrm>
                    <a:prstGeom prst="rect">
                      <a:avLst/>
                    </a:prstGeom>
                    <a:ln w="9525">
                      <a:noFill/>
                    </a:ln>
                  </pic:spPr>
                </pic:pic>
              </a:graphicData>
            </a:graphic>
            <wp14:sizeRelH relativeFrom="page">
              <wp14:pctWidth>0</wp14:pctWidth>
            </wp14:sizeRelH>
            <wp14:sizeRelV relativeFrom="page">
              <wp14:pctHeight>0</wp14:pctHeight>
            </wp14:sizeRelV>
          </wp:anchor>
        </w:drawing>
      </w:r>
      <w:r w:rsidR="007A3550" w:rsidRPr="007A3550">
        <w:rPr>
          <w:noProof/>
        </w:rPr>
        <w:drawing>
          <wp:anchor distT="0" distB="0" distL="114300" distR="114300" simplePos="0" relativeHeight="251742233" behindDoc="0" locked="0" layoutInCell="1" allowOverlap="1" wp14:anchorId="03F7BB9B" wp14:editId="51E4E40D">
            <wp:simplePos x="0" y="0"/>
            <wp:positionH relativeFrom="page">
              <wp:posOffset>1584960</wp:posOffset>
            </wp:positionH>
            <wp:positionV relativeFrom="page">
              <wp:posOffset>8662670</wp:posOffset>
            </wp:positionV>
            <wp:extent cx="1218565" cy="914400"/>
            <wp:effectExtent l="0" t="0" r="635" b="0"/>
            <wp:wrapNone/>
            <wp:docPr id="15" name="Picture 13" descr="Amon from FOTF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n from FOTF SA.jpg"/>
                    <pic:cNvPicPr/>
                  </pic:nvPicPr>
                  <pic:blipFill>
                    <a:blip r:embed="rId37" cstate="screen">
                      <a:extLst>
                        <a:ext uri="{28A0092B-C50C-407E-A947-70E740481C1C}">
                          <a14:useLocalDpi xmlns:a14="http://schemas.microsoft.com/office/drawing/2010/main"/>
                        </a:ext>
                      </a:extLst>
                    </a:blip>
                    <a:stretch>
                      <a:fillRect/>
                    </a:stretch>
                  </pic:blipFill>
                  <pic:spPr>
                    <a:xfrm>
                      <a:off x="0" y="0"/>
                      <a:ext cx="1218565" cy="914400"/>
                    </a:xfrm>
                    <a:prstGeom prst="rect">
                      <a:avLst/>
                    </a:prstGeom>
                    <a:ln w="9525">
                      <a:noFill/>
                    </a:ln>
                  </pic:spPr>
                </pic:pic>
              </a:graphicData>
            </a:graphic>
            <wp14:sizeRelH relativeFrom="page">
              <wp14:pctWidth>0</wp14:pctWidth>
            </wp14:sizeRelH>
            <wp14:sizeRelV relativeFrom="page">
              <wp14:pctHeight>0</wp14:pctHeight>
            </wp14:sizeRelV>
          </wp:anchor>
        </w:drawing>
      </w:r>
      <w:r w:rsidR="007A3550" w:rsidRPr="007A3550">
        <w:rPr>
          <w:noProof/>
        </w:rPr>
        <w:drawing>
          <wp:anchor distT="0" distB="0" distL="114300" distR="114300" simplePos="0" relativeHeight="251743257" behindDoc="0" locked="0" layoutInCell="1" allowOverlap="1" wp14:anchorId="550DB025" wp14:editId="092B6B17">
            <wp:simplePos x="0" y="0"/>
            <wp:positionH relativeFrom="page">
              <wp:posOffset>457200</wp:posOffset>
            </wp:positionH>
            <wp:positionV relativeFrom="page">
              <wp:posOffset>8660130</wp:posOffset>
            </wp:positionV>
            <wp:extent cx="1219200" cy="914400"/>
            <wp:effectExtent l="0" t="0" r="0" b="0"/>
            <wp:wrapNone/>
            <wp:docPr id="16" name="Picture 15" descr="Joburg Preach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urg Preaching2.JPG"/>
                    <pic:cNvPicPr/>
                  </pic:nvPicPr>
                  <pic:blipFill>
                    <a:blip r:embed="rId38" cstate="screen">
                      <a:extLst>
                        <a:ext uri="{28A0092B-C50C-407E-A947-70E740481C1C}">
                          <a14:useLocalDpi xmlns:a14="http://schemas.microsoft.com/office/drawing/2010/main"/>
                        </a:ext>
                      </a:extLst>
                    </a:blip>
                    <a:stretch>
                      <a:fillRect/>
                    </a:stretch>
                  </pic:blipFill>
                  <pic:spPr>
                    <a:xfrm flipV="1">
                      <a:off x="0" y="0"/>
                      <a:ext cx="1219200" cy="914400"/>
                    </a:xfrm>
                    <a:prstGeom prst="rect">
                      <a:avLst/>
                    </a:prstGeom>
                    <a:ln w="9525">
                      <a:noFill/>
                    </a:ln>
                  </pic:spPr>
                </pic:pic>
              </a:graphicData>
            </a:graphic>
            <wp14:sizeRelH relativeFrom="page">
              <wp14:pctWidth>0</wp14:pctWidth>
            </wp14:sizeRelH>
            <wp14:sizeRelV relativeFrom="page">
              <wp14:pctHeight>0</wp14:pctHeight>
            </wp14:sizeRelV>
          </wp:anchor>
        </w:drawing>
      </w:r>
      <w:r w:rsidR="00D94EBA">
        <w:rPr>
          <w:noProof/>
        </w:rPr>
        <mc:AlternateContent>
          <mc:Choice Requires="wps">
            <w:drawing>
              <wp:anchor distT="0" distB="0" distL="114300" distR="114300" simplePos="0" relativeHeight="251714580" behindDoc="0" locked="0" layoutInCell="1" allowOverlap="1" wp14:anchorId="61B7F731" wp14:editId="69930896">
                <wp:simplePos x="0" y="0"/>
                <wp:positionH relativeFrom="page">
                  <wp:posOffset>457200</wp:posOffset>
                </wp:positionH>
                <wp:positionV relativeFrom="page">
                  <wp:posOffset>457200</wp:posOffset>
                </wp:positionV>
                <wp:extent cx="5394960" cy="1016000"/>
                <wp:effectExtent l="0" t="0" r="15240" b="0"/>
                <wp:wrapTight wrapText="bothSides">
                  <wp:wrapPolygon edited="0">
                    <wp:start x="0" y="540"/>
                    <wp:lineTo x="0" y="20520"/>
                    <wp:lineTo x="21559" y="20520"/>
                    <wp:lineTo x="21559" y="540"/>
                    <wp:lineTo x="0" y="540"/>
                  </wp:wrapPolygon>
                </wp:wrapTight>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29A04A" w14:textId="77777777" w:rsidR="004A3CD7" w:rsidRPr="009F7017" w:rsidRDefault="004A3CD7" w:rsidP="00786886">
                            <w:pPr>
                              <w:pStyle w:val="Heading1"/>
                              <w:rPr>
                                <w:color w:val="3799E6"/>
                                <w:szCs w:val="36"/>
                              </w:rPr>
                            </w:pPr>
                            <w:r>
                              <w:rPr>
                                <w:color w:val="3799E6"/>
                                <w:szCs w:val="36"/>
                              </w:rPr>
                              <w:t>International Ministries</w:t>
                            </w:r>
                          </w:p>
                          <w:p w14:paraId="30F710F3" w14:textId="77777777" w:rsidR="004A3CD7" w:rsidRPr="009F7017" w:rsidRDefault="004A3CD7" w:rsidP="00786886">
                            <w:pPr>
                              <w:pStyle w:val="Heading1"/>
                              <w:rPr>
                                <w:color w:val="3799E6"/>
                                <w:sz w:val="24"/>
                                <w:szCs w:val="28"/>
                              </w:rPr>
                            </w:pPr>
                            <w:r w:rsidRPr="009F7017">
                              <w:rPr>
                                <w:color w:val="3799E6"/>
                                <w:sz w:val="24"/>
                                <w:szCs w:val="28"/>
                              </w:rPr>
                              <w:t xml:space="preserve">We have become increasingly convinced that the Lord desires to impact our world through </w:t>
                            </w:r>
                            <w:proofErr w:type="spellStart"/>
                            <w:r w:rsidRPr="009F7017">
                              <w:rPr>
                                <w:color w:val="3799E6"/>
                                <w:sz w:val="24"/>
                                <w:szCs w:val="28"/>
                              </w:rPr>
                              <w:t>Faith@Home</w:t>
                            </w:r>
                            <w:proofErr w:type="spellEnd"/>
                            <w:r w:rsidRPr="009F7017">
                              <w:rPr>
                                <w:color w:val="3799E6"/>
                                <w:sz w:val="24"/>
                                <w:szCs w:val="28"/>
                              </w:rPr>
                              <w:t xml:space="preserve"> ministries, because it is a timeless part of God’s plan to move the gospel into the generations to come.</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1" type="#_x0000_t202" style="position:absolute;margin-left:36pt;margin-top:36pt;width:424.8pt;height:80pt;z-index:2517145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" mv:complextextbox="1" filled="f" stroked="f">
                <v:textbox inset="0,7.2pt,0,7.2pt">
                  <w:txbxContent>
                    <w:p w14:paraId="2D29A04A" w14:textId="77777777" w:rsidR="004A3CD7" w:rsidRPr="009F7017" w:rsidRDefault="004A3CD7" w:rsidP="00786886">
                      <w:pPr>
                        <w:pStyle w:val="Heading1"/>
                        <w:rPr>
                          <w:color w:val="3799E6"/>
                          <w:szCs w:val="36"/>
                        </w:rPr>
                      </w:pPr>
                      <w:r>
                        <w:rPr>
                          <w:color w:val="3799E6"/>
                          <w:szCs w:val="36"/>
                        </w:rPr>
                        <w:t>International Ministries</w:t>
                      </w:r>
                    </w:p>
                    <w:p w14:paraId="30F710F3" w14:textId="77777777" w:rsidR="004A3CD7" w:rsidRPr="009F7017" w:rsidRDefault="004A3CD7" w:rsidP="00786886">
                      <w:pPr>
                        <w:pStyle w:val="Heading1"/>
                        <w:rPr>
                          <w:color w:val="3799E6"/>
                          <w:sz w:val="24"/>
                          <w:szCs w:val="28"/>
                        </w:rPr>
                      </w:pPr>
                      <w:r w:rsidRPr="009F7017">
                        <w:rPr>
                          <w:color w:val="3799E6"/>
                          <w:sz w:val="24"/>
                          <w:szCs w:val="28"/>
                        </w:rPr>
                        <w:t xml:space="preserve">We have become increasingly convinced that the Lord desires to impact our world through </w:t>
                      </w:r>
                      <w:proofErr w:type="spellStart"/>
                      <w:r w:rsidRPr="009F7017">
                        <w:rPr>
                          <w:color w:val="3799E6"/>
                          <w:sz w:val="24"/>
                          <w:szCs w:val="28"/>
                        </w:rPr>
                        <w:t>Faith@Home</w:t>
                      </w:r>
                      <w:proofErr w:type="spellEnd"/>
                      <w:r w:rsidRPr="009F7017">
                        <w:rPr>
                          <w:color w:val="3799E6"/>
                          <w:sz w:val="24"/>
                          <w:szCs w:val="28"/>
                        </w:rPr>
                        <w:t xml:space="preserve"> ministries, because it is a timeless part of God’s plan to move the gospel into the generations to come.</w:t>
                      </w:r>
                    </w:p>
                  </w:txbxContent>
                </v:textbox>
                <w10:wrap type="tight" anchorx="page" anchory="page"/>
              </v:shape>
            </w:pict>
          </mc:Fallback>
        </mc:AlternateContent>
      </w:r>
      <w:r w:rsidR="00DC56CC">
        <w:rPr>
          <w:noProof/>
        </w:rPr>
        <w:drawing>
          <wp:anchor distT="0" distB="9017" distL="118745" distR="118745" simplePos="0" relativeHeight="251659262" behindDoc="0" locked="0" layoutInCell="1" allowOverlap="1" wp14:anchorId="48BD5103" wp14:editId="21D9B6DC">
            <wp:simplePos x="5486400" y="8229600"/>
            <wp:positionH relativeFrom="page">
              <wp:posOffset>6019800</wp:posOffset>
            </wp:positionH>
            <wp:positionV relativeFrom="page">
              <wp:posOffset>457200</wp:posOffset>
            </wp:positionV>
            <wp:extent cx="1295400" cy="9144000"/>
            <wp:effectExtent l="0" t="0" r="0" b="0"/>
            <wp:wrapNone/>
            <wp:docPr id="9" name="Picture 39" descr="Overlay-ProductSh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Overlay-ProductSheet.png"/>
                    <pic:cNvPicPr/>
                  </pic:nvPicPr>
                  <pic:blipFill>
                    <a:blip r:embed="rId39"/>
                    <a:stretch>
                      <a:fillRect/>
                    </a:stretch>
                  </pic:blipFill>
                  <pic:spPr>
                    <a:xfrm>
                      <a:off x="0" y="0"/>
                      <a:ext cx="12954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r w:rsidR="009F7017">
        <w:br w:type="page"/>
      </w:r>
      <w:r w:rsidR="00F07CC1">
        <w:rPr>
          <w:noProof/>
        </w:rPr>
        <w:lastRenderedPageBreak/>
        <mc:AlternateContent>
          <mc:Choice Requires="wps">
            <w:drawing>
              <wp:anchor distT="0" distB="0" distL="114300" distR="114300" simplePos="0" relativeHeight="251784217" behindDoc="0" locked="0" layoutInCell="1" allowOverlap="1" wp14:anchorId="3848D670" wp14:editId="5D574939">
                <wp:simplePos x="0" y="0"/>
                <wp:positionH relativeFrom="page">
                  <wp:posOffset>457200</wp:posOffset>
                </wp:positionH>
                <wp:positionV relativeFrom="page">
                  <wp:posOffset>5029200</wp:posOffset>
                </wp:positionV>
                <wp:extent cx="6858000" cy="4572000"/>
                <wp:effectExtent l="0" t="0" r="0" b="0"/>
                <wp:wrapThrough wrapText="bothSides">
                  <wp:wrapPolygon edited="0">
                    <wp:start x="80" y="0"/>
                    <wp:lineTo x="80" y="21480"/>
                    <wp:lineTo x="21440" y="21480"/>
                    <wp:lineTo x="21440" y="0"/>
                    <wp:lineTo x="80" y="0"/>
                  </wp:wrapPolygon>
                </wp:wrapThrough>
                <wp:docPr id="141" name="Text Box 141"/>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0380CE" w14:textId="77777777" w:rsidR="004A3CD7" w:rsidRPr="00F07CC1" w:rsidRDefault="004A3CD7" w:rsidP="00F07CC1">
                            <w:pPr>
                              <w:jc w:val="center"/>
                              <w:rPr>
                                <w:color w:val="3799E6"/>
                                <w:sz w:val="36"/>
                                <w:szCs w:val="36"/>
                              </w:rPr>
                            </w:pPr>
                            <w:r w:rsidRPr="00F07CC1">
                              <w:rPr>
                                <w:color w:val="3799E6"/>
                                <w:sz w:val="36"/>
                                <w:szCs w:val="36"/>
                              </w:rPr>
                              <w:t>Tipping Point Priority Project #4</w:t>
                            </w:r>
                          </w:p>
                          <w:p w14:paraId="4E7107D2" w14:textId="77777777" w:rsidR="004A3CD7" w:rsidRPr="00F07CC1" w:rsidRDefault="004A3CD7" w:rsidP="00F07CC1">
                            <w:pPr>
                              <w:jc w:val="center"/>
                              <w:rPr>
                                <w:color w:val="3799E6"/>
                                <w:sz w:val="36"/>
                                <w:szCs w:val="36"/>
                              </w:rPr>
                            </w:pPr>
                            <w:r w:rsidRPr="00F07CC1">
                              <w:rPr>
                                <w:color w:val="3799E6"/>
                                <w:sz w:val="36"/>
                                <w:szCs w:val="36"/>
                              </w:rPr>
                              <w:t>Shine USA</w:t>
                            </w:r>
                          </w:p>
                          <w:p w14:paraId="6145EAD7" w14:textId="77777777" w:rsidR="004A3CD7" w:rsidRPr="00F07CC1" w:rsidRDefault="004A3CD7" w:rsidP="00F07CC1">
                            <w:pPr>
                              <w:jc w:val="center"/>
                              <w:rPr>
                                <w:color w:val="3799E6"/>
                                <w:sz w:val="36"/>
                                <w:szCs w:val="36"/>
                              </w:rPr>
                            </w:pPr>
                          </w:p>
                          <w:p w14:paraId="524F14FE" w14:textId="77777777" w:rsidR="004A3CD7" w:rsidRDefault="004A3CD7" w:rsidP="00F07CC1">
                            <w:pPr>
                              <w:jc w:val="center"/>
                              <w:rPr>
                                <w:color w:val="3799E6"/>
                                <w:sz w:val="36"/>
                                <w:szCs w:val="36"/>
                              </w:rPr>
                            </w:pPr>
                            <w:r w:rsidRPr="00F07CC1">
                              <w:rPr>
                                <w:color w:val="3799E6"/>
                                <w:sz w:val="36"/>
                                <w:szCs w:val="36"/>
                              </w:rPr>
                              <w:t>We</w:t>
                            </w:r>
                            <w:r>
                              <w:rPr>
                                <w:color w:val="3799E6"/>
                                <w:sz w:val="36"/>
                                <w:szCs w:val="36"/>
                              </w:rPr>
                              <w:t xml:space="preserve"> cannot…w</w:t>
                            </w:r>
                            <w:r w:rsidRPr="00F07CC1">
                              <w:rPr>
                                <w:color w:val="3799E6"/>
                                <w:sz w:val="36"/>
                                <w:szCs w:val="36"/>
                              </w:rPr>
                              <w:t>e must not forget our country.</w:t>
                            </w:r>
                          </w:p>
                          <w:p w14:paraId="3EE53AC7" w14:textId="77777777" w:rsidR="004A3CD7" w:rsidRPr="00F07CC1" w:rsidRDefault="004A3CD7" w:rsidP="00F07CC1">
                            <w:pPr>
                              <w:jc w:val="center"/>
                              <w:rPr>
                                <w:color w:val="3799E6"/>
                                <w:sz w:val="36"/>
                                <w:szCs w:val="36"/>
                              </w:rPr>
                            </w:pPr>
                          </w:p>
                          <w:p w14:paraId="7B0CAA59" w14:textId="77777777" w:rsidR="004A3CD7" w:rsidRDefault="004A3CD7" w:rsidP="00F07CC1">
                            <w:pPr>
                              <w:rPr>
                                <w:color w:val="3799E6"/>
                              </w:rPr>
                            </w:pPr>
                            <w:proofErr w:type="spellStart"/>
                            <w:r w:rsidRPr="00F07CC1">
                              <w:rPr>
                                <w:color w:val="3799E6"/>
                              </w:rPr>
                              <w:t>Faith@Home</w:t>
                            </w:r>
                            <w:proofErr w:type="spellEnd"/>
                            <w:r w:rsidRPr="00F07CC1">
                              <w:rPr>
                                <w:color w:val="3799E6"/>
                              </w:rPr>
                              <w:t xml:space="preserve"> is about starting in our own homes as MISSION 1.  The mission never ends at home but it must always start there.   In a similar way, we cannot take the </w:t>
                            </w:r>
                            <w:proofErr w:type="spellStart"/>
                            <w:r w:rsidRPr="00F07CC1">
                              <w:rPr>
                                <w:color w:val="3799E6"/>
                              </w:rPr>
                              <w:t>Faith@Home</w:t>
                            </w:r>
                            <w:proofErr w:type="spellEnd"/>
                            <w:r w:rsidRPr="00F07CC1">
                              <w:rPr>
                                <w:color w:val="3799E6"/>
                              </w:rPr>
                              <w:t xml:space="preserve"> mission around the world and forget our collective home – the USA.</w:t>
                            </w:r>
                          </w:p>
                          <w:p w14:paraId="2FF0122B" w14:textId="77777777" w:rsidR="004A3CD7" w:rsidRDefault="004A3CD7" w:rsidP="00F07CC1">
                            <w:pPr>
                              <w:rPr>
                                <w:color w:val="3799E6"/>
                              </w:rPr>
                            </w:pPr>
                          </w:p>
                          <w:p w14:paraId="27F5BC96" w14:textId="77777777" w:rsidR="004A3CD7" w:rsidRDefault="004A3CD7" w:rsidP="00F07CC1">
                            <w:pPr>
                              <w:rPr>
                                <w:color w:val="3799E6"/>
                              </w:rPr>
                            </w:pPr>
                            <w:r>
                              <w:rPr>
                                <w:color w:val="3799E6"/>
                              </w:rPr>
                              <w:t xml:space="preserve">We will continue to spend most of our time working to bring the </w:t>
                            </w:r>
                            <w:proofErr w:type="spellStart"/>
                            <w:r>
                              <w:rPr>
                                <w:color w:val="3799E6"/>
                              </w:rPr>
                              <w:t>Faith@Home</w:t>
                            </w:r>
                            <w:proofErr w:type="spellEnd"/>
                            <w:r>
                              <w:rPr>
                                <w:color w:val="3799E6"/>
                              </w:rPr>
                              <w:t xml:space="preserve"> message across the US, and partner with many great organizations to do this.  </w:t>
                            </w:r>
                          </w:p>
                          <w:p w14:paraId="19508C7A" w14:textId="77777777" w:rsidR="004A3CD7" w:rsidRDefault="004A3CD7" w:rsidP="00F07CC1">
                            <w:pPr>
                              <w:rPr>
                                <w:color w:val="3799E6"/>
                              </w:rPr>
                            </w:pPr>
                          </w:p>
                          <w:p w14:paraId="4229F0D3" w14:textId="77777777" w:rsidR="004A3CD7" w:rsidRDefault="004A3CD7" w:rsidP="00F07CC1">
                            <w:pPr>
                              <w:rPr>
                                <w:color w:val="3799E6"/>
                              </w:rPr>
                            </w:pPr>
                            <w:r>
                              <w:rPr>
                                <w:color w:val="3799E6"/>
                              </w:rPr>
                              <w:t>But we have a dream.</w:t>
                            </w:r>
                          </w:p>
                          <w:p w14:paraId="5E089396" w14:textId="77777777" w:rsidR="004A3CD7" w:rsidRDefault="004A3CD7" w:rsidP="00F07CC1">
                            <w:pPr>
                              <w:rPr>
                                <w:color w:val="3799E6"/>
                              </w:rPr>
                            </w:pPr>
                          </w:p>
                          <w:p w14:paraId="0A12BF88" w14:textId="77777777" w:rsidR="004A3CD7" w:rsidRDefault="004A3CD7" w:rsidP="00F07CC1">
                            <w:pPr>
                              <w:rPr>
                                <w:color w:val="3799E6"/>
                              </w:rPr>
                            </w:pPr>
                            <w:r>
                              <w:rPr>
                                <w:color w:val="3799E6"/>
                              </w:rPr>
                              <w:t xml:space="preserve">We dream of a day perhaps as early as 2015 where we can launch a 3-4 year 30-40 city tour to drive the </w:t>
                            </w:r>
                            <w:proofErr w:type="spellStart"/>
                            <w:r>
                              <w:rPr>
                                <w:color w:val="3799E6"/>
                              </w:rPr>
                              <w:t>Faith@Home</w:t>
                            </w:r>
                            <w:proofErr w:type="spellEnd"/>
                            <w:r>
                              <w:rPr>
                                <w:color w:val="3799E6"/>
                              </w:rPr>
                              <w:t xml:space="preserve"> message deep into the hearts of American churches and homes. </w:t>
                            </w:r>
                          </w:p>
                          <w:p w14:paraId="0C4A7650" w14:textId="77777777" w:rsidR="004A3CD7" w:rsidRDefault="004A3CD7" w:rsidP="00F07CC1">
                            <w:pPr>
                              <w:rPr>
                                <w:color w:val="3799E6"/>
                              </w:rPr>
                            </w:pPr>
                          </w:p>
                          <w:p w14:paraId="1FA98D7E" w14:textId="77777777" w:rsidR="004A3CD7" w:rsidRDefault="004A3CD7" w:rsidP="00F07CC1">
                            <w:pPr>
                              <w:rPr>
                                <w:color w:val="3799E6"/>
                              </w:rPr>
                            </w:pPr>
                            <w:r>
                              <w:rPr>
                                <w:color w:val="3799E6"/>
                              </w:rPr>
                              <w:t>We don’t know exactly what this would look like yet, but it hasn’t stopped us from dreaming.</w:t>
                            </w:r>
                          </w:p>
                          <w:p w14:paraId="46A5D79D" w14:textId="77777777" w:rsidR="004A3CD7" w:rsidRDefault="004A3CD7" w:rsidP="00F07CC1">
                            <w:pPr>
                              <w:rPr>
                                <w:color w:val="3799E6"/>
                              </w:rPr>
                            </w:pPr>
                          </w:p>
                          <w:p w14:paraId="634D8EC1" w14:textId="77777777" w:rsidR="004A3CD7" w:rsidRPr="00F07CC1" w:rsidRDefault="004A3CD7" w:rsidP="00F07CC1">
                            <w:pPr>
                              <w:rPr>
                                <w:color w:val="3799E6"/>
                              </w:rPr>
                            </w:pPr>
                            <w:r>
                              <w:rPr>
                                <w:color w:val="3799E6"/>
                              </w:rPr>
                              <w:t>Perhaps you have a similar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82" type="#_x0000_t202" style="position:absolute;margin-left:36pt;margin-top:396pt;width:540pt;height:5in;z-index:251784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" mv:complextextbox="1" filled="f" stroked="f">
                <v:textbox>
                  <w:txbxContent>
                    <w:p w14:paraId="110380CE" w14:textId="77777777" w:rsidR="004A3CD7" w:rsidRPr="00F07CC1" w:rsidRDefault="004A3CD7" w:rsidP="00F07CC1">
                      <w:pPr>
                        <w:jc w:val="center"/>
                        <w:rPr>
                          <w:color w:val="3799E6"/>
                          <w:sz w:val="36"/>
                          <w:szCs w:val="36"/>
                        </w:rPr>
                      </w:pPr>
                      <w:r w:rsidRPr="00F07CC1">
                        <w:rPr>
                          <w:color w:val="3799E6"/>
                          <w:sz w:val="36"/>
                          <w:szCs w:val="36"/>
                        </w:rPr>
                        <w:t>Tipping Point Priority Project #4</w:t>
                      </w:r>
                    </w:p>
                    <w:p w14:paraId="4E7107D2" w14:textId="77777777" w:rsidR="004A3CD7" w:rsidRPr="00F07CC1" w:rsidRDefault="004A3CD7" w:rsidP="00F07CC1">
                      <w:pPr>
                        <w:jc w:val="center"/>
                        <w:rPr>
                          <w:color w:val="3799E6"/>
                          <w:sz w:val="36"/>
                          <w:szCs w:val="36"/>
                        </w:rPr>
                      </w:pPr>
                      <w:r w:rsidRPr="00F07CC1">
                        <w:rPr>
                          <w:color w:val="3799E6"/>
                          <w:sz w:val="36"/>
                          <w:szCs w:val="36"/>
                        </w:rPr>
                        <w:t>Shine USA</w:t>
                      </w:r>
                    </w:p>
                    <w:p w14:paraId="6145EAD7" w14:textId="77777777" w:rsidR="004A3CD7" w:rsidRPr="00F07CC1" w:rsidRDefault="004A3CD7" w:rsidP="00F07CC1">
                      <w:pPr>
                        <w:jc w:val="center"/>
                        <w:rPr>
                          <w:color w:val="3799E6"/>
                          <w:sz w:val="36"/>
                          <w:szCs w:val="36"/>
                        </w:rPr>
                      </w:pPr>
                    </w:p>
                    <w:p w14:paraId="524F14FE" w14:textId="77777777" w:rsidR="004A3CD7" w:rsidRDefault="004A3CD7" w:rsidP="00F07CC1">
                      <w:pPr>
                        <w:jc w:val="center"/>
                        <w:rPr>
                          <w:color w:val="3799E6"/>
                          <w:sz w:val="36"/>
                          <w:szCs w:val="36"/>
                        </w:rPr>
                      </w:pPr>
                      <w:r w:rsidRPr="00F07CC1">
                        <w:rPr>
                          <w:color w:val="3799E6"/>
                          <w:sz w:val="36"/>
                          <w:szCs w:val="36"/>
                        </w:rPr>
                        <w:t>We</w:t>
                      </w:r>
                      <w:r>
                        <w:rPr>
                          <w:color w:val="3799E6"/>
                          <w:sz w:val="36"/>
                          <w:szCs w:val="36"/>
                        </w:rPr>
                        <w:t xml:space="preserve"> cannot…w</w:t>
                      </w:r>
                      <w:r w:rsidRPr="00F07CC1">
                        <w:rPr>
                          <w:color w:val="3799E6"/>
                          <w:sz w:val="36"/>
                          <w:szCs w:val="36"/>
                        </w:rPr>
                        <w:t>e must not forget our country.</w:t>
                      </w:r>
                    </w:p>
                    <w:p w14:paraId="3EE53AC7" w14:textId="77777777" w:rsidR="004A3CD7" w:rsidRPr="00F07CC1" w:rsidRDefault="004A3CD7" w:rsidP="00F07CC1">
                      <w:pPr>
                        <w:jc w:val="center"/>
                        <w:rPr>
                          <w:color w:val="3799E6"/>
                          <w:sz w:val="36"/>
                          <w:szCs w:val="36"/>
                        </w:rPr>
                      </w:pPr>
                    </w:p>
                    <w:p w14:paraId="7B0CAA59" w14:textId="77777777" w:rsidR="004A3CD7" w:rsidRDefault="004A3CD7" w:rsidP="00F07CC1">
                      <w:pPr>
                        <w:rPr>
                          <w:color w:val="3799E6"/>
                        </w:rPr>
                      </w:pPr>
                      <w:proofErr w:type="spellStart"/>
                      <w:r w:rsidRPr="00F07CC1">
                        <w:rPr>
                          <w:color w:val="3799E6"/>
                        </w:rPr>
                        <w:t>Faith@Home</w:t>
                      </w:r>
                      <w:proofErr w:type="spellEnd"/>
                      <w:r w:rsidRPr="00F07CC1">
                        <w:rPr>
                          <w:color w:val="3799E6"/>
                        </w:rPr>
                        <w:t xml:space="preserve"> is about starting in our own homes as MISSION 1.  The mission never ends at home but it must always start there.   In a similar way, we cannot take the </w:t>
                      </w:r>
                      <w:proofErr w:type="spellStart"/>
                      <w:r w:rsidRPr="00F07CC1">
                        <w:rPr>
                          <w:color w:val="3799E6"/>
                        </w:rPr>
                        <w:t>Faith@Home</w:t>
                      </w:r>
                      <w:proofErr w:type="spellEnd"/>
                      <w:r w:rsidRPr="00F07CC1">
                        <w:rPr>
                          <w:color w:val="3799E6"/>
                        </w:rPr>
                        <w:t xml:space="preserve"> mission around the world and forget our collective home – the USA.</w:t>
                      </w:r>
                    </w:p>
                    <w:p w14:paraId="2FF0122B" w14:textId="77777777" w:rsidR="004A3CD7" w:rsidRDefault="004A3CD7" w:rsidP="00F07CC1">
                      <w:pPr>
                        <w:rPr>
                          <w:color w:val="3799E6"/>
                        </w:rPr>
                      </w:pPr>
                    </w:p>
                    <w:p w14:paraId="27F5BC96" w14:textId="77777777" w:rsidR="004A3CD7" w:rsidRDefault="004A3CD7" w:rsidP="00F07CC1">
                      <w:pPr>
                        <w:rPr>
                          <w:color w:val="3799E6"/>
                        </w:rPr>
                      </w:pPr>
                      <w:r>
                        <w:rPr>
                          <w:color w:val="3799E6"/>
                        </w:rPr>
                        <w:t xml:space="preserve">We will continue to spend most of our time working to bring the </w:t>
                      </w:r>
                      <w:proofErr w:type="spellStart"/>
                      <w:r>
                        <w:rPr>
                          <w:color w:val="3799E6"/>
                        </w:rPr>
                        <w:t>Faith@Home</w:t>
                      </w:r>
                      <w:proofErr w:type="spellEnd"/>
                      <w:r>
                        <w:rPr>
                          <w:color w:val="3799E6"/>
                        </w:rPr>
                        <w:t xml:space="preserve"> message across the US, and partner with many great organizations to do this.  </w:t>
                      </w:r>
                    </w:p>
                    <w:p w14:paraId="19508C7A" w14:textId="77777777" w:rsidR="004A3CD7" w:rsidRDefault="004A3CD7" w:rsidP="00F07CC1">
                      <w:pPr>
                        <w:rPr>
                          <w:color w:val="3799E6"/>
                        </w:rPr>
                      </w:pPr>
                    </w:p>
                    <w:p w14:paraId="4229F0D3" w14:textId="77777777" w:rsidR="004A3CD7" w:rsidRDefault="004A3CD7" w:rsidP="00F07CC1">
                      <w:pPr>
                        <w:rPr>
                          <w:color w:val="3799E6"/>
                        </w:rPr>
                      </w:pPr>
                      <w:r>
                        <w:rPr>
                          <w:color w:val="3799E6"/>
                        </w:rPr>
                        <w:t>But we have a dream.</w:t>
                      </w:r>
                    </w:p>
                    <w:p w14:paraId="5E089396" w14:textId="77777777" w:rsidR="004A3CD7" w:rsidRDefault="004A3CD7" w:rsidP="00F07CC1">
                      <w:pPr>
                        <w:rPr>
                          <w:color w:val="3799E6"/>
                        </w:rPr>
                      </w:pPr>
                    </w:p>
                    <w:p w14:paraId="0A12BF88" w14:textId="77777777" w:rsidR="004A3CD7" w:rsidRDefault="004A3CD7" w:rsidP="00F07CC1">
                      <w:pPr>
                        <w:rPr>
                          <w:color w:val="3799E6"/>
                        </w:rPr>
                      </w:pPr>
                      <w:r>
                        <w:rPr>
                          <w:color w:val="3799E6"/>
                        </w:rPr>
                        <w:t xml:space="preserve">We dream of a day perhaps as early as 2015 where we can launch a 3-4 year 30-40 city tour to drive the </w:t>
                      </w:r>
                      <w:proofErr w:type="spellStart"/>
                      <w:r>
                        <w:rPr>
                          <w:color w:val="3799E6"/>
                        </w:rPr>
                        <w:t>Faith@Home</w:t>
                      </w:r>
                      <w:proofErr w:type="spellEnd"/>
                      <w:r>
                        <w:rPr>
                          <w:color w:val="3799E6"/>
                        </w:rPr>
                        <w:t xml:space="preserve"> message deep into the hearts of American churches and homes. </w:t>
                      </w:r>
                    </w:p>
                    <w:p w14:paraId="0C4A7650" w14:textId="77777777" w:rsidR="004A3CD7" w:rsidRDefault="004A3CD7" w:rsidP="00F07CC1">
                      <w:pPr>
                        <w:rPr>
                          <w:color w:val="3799E6"/>
                        </w:rPr>
                      </w:pPr>
                    </w:p>
                    <w:p w14:paraId="1FA98D7E" w14:textId="77777777" w:rsidR="004A3CD7" w:rsidRDefault="004A3CD7" w:rsidP="00F07CC1">
                      <w:pPr>
                        <w:rPr>
                          <w:color w:val="3799E6"/>
                        </w:rPr>
                      </w:pPr>
                      <w:r>
                        <w:rPr>
                          <w:color w:val="3799E6"/>
                        </w:rPr>
                        <w:t>We don’t know exactly what this would look like yet, but it hasn’t stopped us from dreaming.</w:t>
                      </w:r>
                    </w:p>
                    <w:p w14:paraId="46A5D79D" w14:textId="77777777" w:rsidR="004A3CD7" w:rsidRDefault="004A3CD7" w:rsidP="00F07CC1">
                      <w:pPr>
                        <w:rPr>
                          <w:color w:val="3799E6"/>
                        </w:rPr>
                      </w:pPr>
                    </w:p>
                    <w:p w14:paraId="634D8EC1" w14:textId="77777777" w:rsidR="004A3CD7" w:rsidRPr="00F07CC1" w:rsidRDefault="004A3CD7" w:rsidP="00F07CC1">
                      <w:pPr>
                        <w:rPr>
                          <w:color w:val="3799E6"/>
                        </w:rPr>
                      </w:pPr>
                      <w:r>
                        <w:rPr>
                          <w:color w:val="3799E6"/>
                        </w:rPr>
                        <w:t>Perhaps you have a similar dream…</w:t>
                      </w:r>
                    </w:p>
                  </w:txbxContent>
                </v:textbox>
                <w10:wrap type="through" anchorx="page" anchory="page"/>
              </v:shape>
            </w:pict>
          </mc:Fallback>
        </mc:AlternateContent>
      </w:r>
      <w:r w:rsidR="007D669C">
        <w:rPr>
          <w:noProof/>
        </w:rPr>
        <w:drawing>
          <wp:anchor distT="0" distB="0" distL="114300" distR="114300" simplePos="0" relativeHeight="251783193" behindDoc="0" locked="0" layoutInCell="1" allowOverlap="1" wp14:anchorId="78A0F4EF" wp14:editId="51E15DDF">
            <wp:simplePos x="0" y="0"/>
            <wp:positionH relativeFrom="page">
              <wp:posOffset>458470</wp:posOffset>
            </wp:positionH>
            <wp:positionV relativeFrom="page">
              <wp:posOffset>294005</wp:posOffset>
            </wp:positionV>
            <wp:extent cx="6856730" cy="4610735"/>
            <wp:effectExtent l="228600" t="228600" r="229870" b="240665"/>
            <wp:wrapThrough wrapText="bothSides">
              <wp:wrapPolygon edited="0">
                <wp:start x="1760" y="-1071"/>
                <wp:lineTo x="-240" y="-833"/>
                <wp:lineTo x="-240" y="1071"/>
                <wp:lineTo x="-720" y="1071"/>
                <wp:lineTo x="-720" y="21300"/>
                <wp:lineTo x="-480" y="22013"/>
                <wp:lineTo x="-160" y="22608"/>
                <wp:lineTo x="19764" y="22608"/>
                <wp:lineTo x="20644" y="22013"/>
                <wp:lineTo x="21924" y="20229"/>
                <wp:lineTo x="21924" y="20110"/>
                <wp:lineTo x="22244" y="18206"/>
                <wp:lineTo x="22244" y="1071"/>
                <wp:lineTo x="21684" y="-714"/>
                <wp:lineTo x="21684" y="-1071"/>
                <wp:lineTo x="1760" y="-1071"/>
              </wp:wrapPolygon>
            </wp:wrapThrough>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856730" cy="4610735"/>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65AE">
        <w:br w:type="page"/>
      </w:r>
      <w:r w:rsidR="007D669C">
        <w:rPr>
          <w:noProof/>
        </w:rPr>
        <w:lastRenderedPageBreak/>
        <mc:AlternateContent>
          <mc:Choice Requires="wps">
            <w:drawing>
              <wp:anchor distT="0" distB="0" distL="114300" distR="114300" simplePos="0" relativeHeight="251763737" behindDoc="0" locked="0" layoutInCell="1" allowOverlap="1" wp14:anchorId="4DDB2753" wp14:editId="6B8089E5">
                <wp:simplePos x="0" y="0"/>
                <wp:positionH relativeFrom="page">
                  <wp:posOffset>410210</wp:posOffset>
                </wp:positionH>
                <wp:positionV relativeFrom="page">
                  <wp:posOffset>380365</wp:posOffset>
                </wp:positionV>
                <wp:extent cx="5052943" cy="9297035"/>
                <wp:effectExtent l="0" t="0" r="1905" b="0"/>
                <wp:wrapNone/>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943" cy="929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8F6C32" w14:textId="77777777" w:rsidR="004A3CD7" w:rsidRPr="007D669C" w:rsidRDefault="004A3CD7" w:rsidP="00FF2508">
                            <w:pPr>
                              <w:widowControl w:val="0"/>
                              <w:autoSpaceDE w:val="0"/>
                              <w:autoSpaceDN w:val="0"/>
                              <w:adjustRightInd w:val="0"/>
                              <w:spacing w:after="240"/>
                              <w:rPr>
                                <w:rFonts w:cs="Times New Roman"/>
                                <w:i/>
                                <w:color w:val="3799E6"/>
                                <w:szCs w:val="20"/>
                              </w:rPr>
                            </w:pPr>
                            <w:r w:rsidRPr="007D669C">
                              <w:rPr>
                                <w:rFonts w:cs="Times New Roman"/>
                                <w:i/>
                                <w:color w:val="3799E6"/>
                                <w:szCs w:val="20"/>
                              </w:rPr>
                              <w:t>Your support and partnership can make such a difference!</w:t>
                            </w:r>
                          </w:p>
                          <w:p w14:paraId="28369A13"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the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movement is something that is Biblically based, God ordained and of utmost importance for churches, parents, individuals and families,</w:t>
                            </w:r>
                          </w:p>
                          <w:p w14:paraId="51C1918F"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it is critically important that pastors and church leaders be challenged and motivated to establish a customized and sustainable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focus that is integrated throughout EVERY ministry of the church,</w:t>
                            </w:r>
                          </w:p>
                          <w:p w14:paraId="09F9FFCE"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We believe that parents and grandparents need to be inspired, motivated and equipped, through the ministries of the church</w:t>
                            </w:r>
                            <w:r w:rsidRPr="007D669C">
                              <w:rPr>
                                <w:rFonts w:cs="Times"/>
                                <w:color w:val="3799E6"/>
                                <w:sz w:val="20"/>
                                <w:szCs w:val="20"/>
                              </w:rPr>
                              <w:t xml:space="preserve">, </w:t>
                            </w:r>
                            <w:r w:rsidRPr="007D669C">
                              <w:rPr>
                                <w:rFonts w:cs="Times New Roman"/>
                                <w:color w:val="3799E6"/>
                                <w:sz w:val="20"/>
                                <w:szCs w:val="20"/>
                              </w:rPr>
                              <w:t>to take the responsibility of being the primary ones responsible for passing on the Christian faith to their children and grandchildren,</w:t>
                            </w:r>
                          </w:p>
                          <w:p w14:paraId="56D7480B"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w:t>
                            </w:r>
                            <w:proofErr w:type="gramStart"/>
                            <w:r w:rsidRPr="007D669C">
                              <w:rPr>
                                <w:rFonts w:cs="Times New Roman"/>
                                <w:color w:val="3799E6"/>
                                <w:sz w:val="20"/>
                                <w:szCs w:val="20"/>
                              </w:rPr>
                              <w:t>“one hour</w:t>
                            </w:r>
                            <w:proofErr w:type="gramEnd"/>
                            <w:r w:rsidRPr="007D669C">
                              <w:rPr>
                                <w:rFonts w:cs="Times New Roman"/>
                                <w:color w:val="3799E6"/>
                                <w:sz w:val="20"/>
                                <w:szCs w:val="20"/>
                              </w:rPr>
                              <w:t xml:space="preserve">” hypocritical Christianity is not pleasing to God and that He is leading a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movement th</w:t>
                            </w:r>
                            <w:r>
                              <w:rPr>
                                <w:rFonts w:cs="Times New Roman"/>
                                <w:color w:val="3799E6"/>
                                <w:sz w:val="20"/>
                                <w:szCs w:val="20"/>
                              </w:rPr>
                              <w:t>at is spreading across the world</w:t>
                            </w:r>
                            <w:r w:rsidRPr="007D669C">
                              <w:rPr>
                                <w:rFonts w:cs="Times New Roman"/>
                                <w:color w:val="3799E6"/>
                                <w:sz w:val="20"/>
                                <w:szCs w:val="20"/>
                              </w:rPr>
                              <w:t>,</w:t>
                            </w:r>
                          </w:p>
                          <w:p w14:paraId="1BF3AF68" w14:textId="77777777" w:rsidR="004A3CD7" w:rsidRPr="007D669C" w:rsidRDefault="004A3CD7" w:rsidP="00FF2508">
                            <w:pPr>
                              <w:widowControl w:val="0"/>
                              <w:autoSpaceDE w:val="0"/>
                              <w:autoSpaceDN w:val="0"/>
                              <w:adjustRightInd w:val="0"/>
                              <w:spacing w:after="240"/>
                              <w:rPr>
                                <w:rFonts w:cs="Times New Roman"/>
                                <w:color w:val="3799E6"/>
                                <w:sz w:val="20"/>
                                <w:szCs w:val="20"/>
                              </w:rPr>
                            </w:pPr>
                            <w:r w:rsidRPr="007D669C">
                              <w:rPr>
                                <w:rFonts w:cs="Times New Roman"/>
                                <w:color w:val="3799E6"/>
                                <w:sz w:val="20"/>
                                <w:szCs w:val="20"/>
                              </w:rPr>
                              <w:t xml:space="preserve">We believe, that a critical aspect of serving a movement that God is leading, is found in working through God orchestrated partnerships where like minded entities can come together </w:t>
                            </w:r>
                            <w:r>
                              <w:rPr>
                                <w:rFonts w:cs="Times New Roman"/>
                                <w:color w:val="3799E6"/>
                                <w:sz w:val="20"/>
                                <w:szCs w:val="20"/>
                              </w:rPr>
                              <w:t>for greater impact</w:t>
                            </w:r>
                            <w:r w:rsidRPr="007D669C">
                              <w:rPr>
                                <w:rFonts w:cs="Times New Roman"/>
                                <w:color w:val="3799E6"/>
                                <w:sz w:val="20"/>
                                <w:szCs w:val="20"/>
                              </w:rPr>
                              <w:t xml:space="preserve"> with churches and parents across the US and world,</w:t>
                            </w:r>
                          </w:p>
                          <w:p w14:paraId="6E9CE159" w14:textId="77777777" w:rsidR="004A3CD7" w:rsidRPr="007D669C" w:rsidRDefault="004A3CD7" w:rsidP="00FF2508">
                            <w:pPr>
                              <w:widowControl w:val="0"/>
                              <w:autoSpaceDE w:val="0"/>
                              <w:autoSpaceDN w:val="0"/>
                              <w:adjustRightInd w:val="0"/>
                              <w:spacing w:after="240"/>
                              <w:rPr>
                                <w:rFonts w:cs="Times New Roman"/>
                                <w:color w:val="3799E6"/>
                                <w:sz w:val="20"/>
                                <w:szCs w:val="20"/>
                              </w:rPr>
                            </w:pPr>
                            <w:r w:rsidRPr="007D669C">
                              <w:rPr>
                                <w:rFonts w:cs="Times New Roman"/>
                                <w:color w:val="3799E6"/>
                                <w:sz w:val="20"/>
                                <w:szCs w:val="20"/>
                              </w:rPr>
                              <w:t xml:space="preserve">We believe, </w:t>
                            </w:r>
                          </w:p>
                          <w:p w14:paraId="137E18DB" w14:textId="77777777" w:rsidR="004A3CD7" w:rsidRPr="007D669C" w:rsidRDefault="004A3CD7" w:rsidP="00FD2D81">
                            <w:pPr>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The church needs to focus more attention on what is happening in homes </w:t>
                            </w:r>
                            <w:r>
                              <w:rPr>
                                <w:rFonts w:cs="Times New Roman"/>
                                <w:color w:val="3799E6"/>
                                <w:sz w:val="20"/>
                                <w:szCs w:val="20"/>
                              </w:rPr>
                              <w:t xml:space="preserve">because </w:t>
                            </w:r>
                            <w:r w:rsidRPr="007D669C">
                              <w:rPr>
                                <w:rFonts w:cs="Times New Roman"/>
                                <w:color w:val="3799E6"/>
                                <w:sz w:val="20"/>
                                <w:szCs w:val="20"/>
                              </w:rPr>
                              <w:t xml:space="preserve">Deuteronomy 6 is clear that the home is primary place of faith formation. </w:t>
                            </w:r>
                          </w:p>
                          <w:p w14:paraId="678C5768" w14:textId="77777777" w:rsidR="004A3CD7" w:rsidRPr="007D669C" w:rsidRDefault="004A3CD7" w:rsidP="00FD2D81">
                            <w:pPr>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Church leaders, especially Sr. Pastors, need to be drawn into greater levels of engagement in the areas of parenting, marriage, children, youth and family ministry.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does this! </w:t>
                            </w:r>
                          </w:p>
                          <w:p w14:paraId="0E02266C" w14:textId="77777777" w:rsidR="004A3CD7" w:rsidRPr="007D669C" w:rsidRDefault="004A3CD7" w:rsidP="00FD2D81">
                            <w:pPr>
                              <w:pStyle w:val="ListParagraph"/>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Parents and grandparents need to </w:t>
                            </w:r>
                            <w:r>
                              <w:rPr>
                                <w:rFonts w:cs="Times New Roman"/>
                                <w:color w:val="3799E6"/>
                                <w:sz w:val="20"/>
                                <w:szCs w:val="20"/>
                              </w:rPr>
                              <w:t xml:space="preserve">be </w:t>
                            </w:r>
                            <w:r w:rsidRPr="007D669C">
                              <w:rPr>
                                <w:rFonts w:cs="Times New Roman"/>
                                <w:color w:val="3799E6"/>
                                <w:sz w:val="20"/>
                                <w:szCs w:val="20"/>
                              </w:rPr>
                              <w:t xml:space="preserve">inspired, motivated and equipped to take responsibility for the spiritual life in their home and the faith formation of their children.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does this! </w:t>
                            </w:r>
                          </w:p>
                          <w:p w14:paraId="0388B775" w14:textId="77777777" w:rsidR="004A3CD7" w:rsidRPr="007D669C" w:rsidRDefault="004A3CD7" w:rsidP="007D669C">
                            <w:pPr>
                              <w:widowControl w:val="0"/>
                              <w:autoSpaceDE w:val="0"/>
                              <w:autoSpaceDN w:val="0"/>
                              <w:adjustRightInd w:val="0"/>
                              <w:spacing w:after="240"/>
                              <w:ind w:left="270"/>
                              <w:rPr>
                                <w:rFonts w:cs="Times"/>
                                <w:color w:val="3693E0"/>
                                <w:sz w:val="20"/>
                                <w:szCs w:val="20"/>
                              </w:rPr>
                            </w:pPr>
                            <w:r w:rsidRPr="007D669C">
                              <w:rPr>
                                <w:rFonts w:cs="Times"/>
                                <w:color w:val="3693E0"/>
                                <w:sz w:val="20"/>
                                <w:szCs w:val="20"/>
                              </w:rPr>
                              <w:t>THE NEED/CRISIS</w:t>
                            </w:r>
                          </w:p>
                          <w:p w14:paraId="2EF2BC27"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60</w:t>
                            </w:r>
                            <w:proofErr w:type="gramEnd"/>
                            <w:r w:rsidRPr="007D669C">
                              <w:rPr>
                                <w:rFonts w:cs="Cambria"/>
                                <w:color w:val="3693E0"/>
                                <w:sz w:val="20"/>
                                <w:szCs w:val="20"/>
                              </w:rPr>
                              <w:t xml:space="preserve">-90% of today’s children/youth who are participating in church programs are disengaging from their Christian faith after high school. The primary reason why people are disengaging from Christianity is hypocrisy. </w:t>
                            </w:r>
                          </w:p>
                          <w:p w14:paraId="3128E3EF"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Less</w:t>
                            </w:r>
                            <w:proofErr w:type="gramEnd"/>
                            <w:r w:rsidRPr="007D669C">
                              <w:rPr>
                                <w:rFonts w:cs="Cambria"/>
                                <w:color w:val="3693E0"/>
                                <w:sz w:val="20"/>
                                <w:szCs w:val="20"/>
                              </w:rPr>
                              <w:t xml:space="preserve"> than 10% of Christian/church going households engage in any form of Bible reading, faith talk or prayer (other than a mealtime prayer) in the home. Therefore, for most children/teens today they are experiencing Christianity as something you “do” at church but not as a relationship that is lived at home. </w:t>
                            </w:r>
                          </w:p>
                          <w:p w14:paraId="08BD1168"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Most</w:t>
                            </w:r>
                            <w:proofErr w:type="gramEnd"/>
                            <w:r w:rsidRPr="007D669C">
                              <w:rPr>
                                <w:rFonts w:cs="Cambria"/>
                                <w:color w:val="3693E0"/>
                                <w:sz w:val="20"/>
                                <w:szCs w:val="20"/>
                              </w:rPr>
                              <w:t xml:space="preserve"> Christian parents, unaware that the Bible calls them to lead their children’s spiritual development, have settled into a destructive codependent relationship whereby they outsource the job of faith formation to the church and the church has assumed a task that was originally mandated in Scripture to the parents of children. </w:t>
                            </w:r>
                          </w:p>
                          <w:p w14:paraId="5851847E"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Christianity</w:t>
                            </w:r>
                            <w:proofErr w:type="gramEnd"/>
                            <w:r w:rsidRPr="007D669C">
                              <w:rPr>
                                <w:rFonts w:cs="Cambria"/>
                                <w:color w:val="3693E0"/>
                                <w:sz w:val="20"/>
                                <w:szCs w:val="20"/>
                              </w:rPr>
                              <w:t xml:space="preserve"> has spent the past 30-50 years focusing on what we do at church through our worship and programming for children, youth and adults while other religions like Mormonism and Islam, have instead focused primarily on helping their people to authentically live out and pass on their faith at home. As a result, Christianity is on the decline in America while these other religions are growing. </w:t>
                            </w:r>
                          </w:p>
                          <w:p w14:paraId="4A54BB14"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One</w:t>
                            </w:r>
                            <w:proofErr w:type="gramEnd"/>
                            <w:r w:rsidRPr="007D669C">
                              <w:rPr>
                                <w:rFonts w:cs="Cambria"/>
                                <w:color w:val="3693E0"/>
                                <w:sz w:val="20"/>
                                <w:szCs w:val="20"/>
                              </w:rPr>
                              <w:t xml:space="preserve"> of the greatest challenges facing westernized Christianity today is to determine how we can change the hearts of pastors, church leaders, parents and individuals to make faith at home, and 24/7 lifestyle discipleship, reestablishing the home as the primary place where faith is lived and nurtured. </w:t>
                            </w:r>
                          </w:p>
                          <w:p w14:paraId="2F99B7EC" w14:textId="77777777" w:rsidR="004A3CD7" w:rsidRPr="007D669C" w:rsidRDefault="004A3CD7" w:rsidP="007D669C">
                            <w:pPr>
                              <w:pStyle w:val="BodyText"/>
                              <w:spacing w:line="276" w:lineRule="auto"/>
                              <w:rPr>
                                <w:color w:val="3693E0"/>
                                <w:szCs w:val="20"/>
                              </w:rPr>
                            </w:pPr>
                          </w:p>
                          <w:p w14:paraId="3731A16A" w14:textId="77777777" w:rsidR="004A3CD7" w:rsidRPr="007D669C" w:rsidRDefault="004A3CD7" w:rsidP="00FF2508">
                            <w:pPr>
                              <w:widowControl w:val="0"/>
                              <w:autoSpaceDE w:val="0"/>
                              <w:autoSpaceDN w:val="0"/>
                              <w:adjustRightInd w:val="0"/>
                              <w:spacing w:after="240"/>
                              <w:rPr>
                                <w:rFonts w:cs="Times"/>
                                <w:color w:val="3799E6"/>
                                <w:sz w:val="20"/>
                                <w:szCs w:val="20"/>
                              </w:rPr>
                            </w:pPr>
                          </w:p>
                          <w:p w14:paraId="060A40B2" w14:textId="77777777" w:rsidR="004A3CD7" w:rsidRPr="007D669C" w:rsidRDefault="004A3CD7" w:rsidP="00DC65AE">
                            <w:pPr>
                              <w:pStyle w:val="BodyText"/>
                              <w:rPr>
                                <w:color w:val="3799E6"/>
                                <w:szCs w:val="20"/>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3" type="#_x0000_t202" style="position:absolute;margin-left:32.3pt;margin-top:29.95pt;width:397.85pt;height:732.05pt;z-index:2517637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" mv:complextextbox="1" filled="f" stroked="f">
                <v:textbox inset="0,7.2pt,0,7.2pt">
                  <w:txbxContent>
                    <w:p w14:paraId="5B8F6C32" w14:textId="77777777" w:rsidR="004A3CD7" w:rsidRPr="007D669C" w:rsidRDefault="004A3CD7" w:rsidP="00FF2508">
                      <w:pPr>
                        <w:widowControl w:val="0"/>
                        <w:autoSpaceDE w:val="0"/>
                        <w:autoSpaceDN w:val="0"/>
                        <w:adjustRightInd w:val="0"/>
                        <w:spacing w:after="240"/>
                        <w:rPr>
                          <w:rFonts w:cs="Times New Roman"/>
                          <w:i/>
                          <w:color w:val="3799E6"/>
                          <w:szCs w:val="20"/>
                        </w:rPr>
                      </w:pPr>
                      <w:r w:rsidRPr="007D669C">
                        <w:rPr>
                          <w:rFonts w:cs="Times New Roman"/>
                          <w:i/>
                          <w:color w:val="3799E6"/>
                          <w:szCs w:val="20"/>
                        </w:rPr>
                        <w:t>Your support and partnership can make such a difference!</w:t>
                      </w:r>
                    </w:p>
                    <w:p w14:paraId="28369A13"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the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movement is something that is Biblically based, God ordained and of utmost importance for churches, parents, individuals and families,</w:t>
                      </w:r>
                    </w:p>
                    <w:p w14:paraId="51C1918F"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it is critically important that pastors and church leaders be challenged and motivated to establish a customized and sustainable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focus that is integrated throughout EVERY ministry of the church,</w:t>
                      </w:r>
                    </w:p>
                    <w:p w14:paraId="09F9FFCE"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We believe that parents and grandparents need to be inspired, motivated and equipped, through the ministries of the church</w:t>
                      </w:r>
                      <w:r w:rsidRPr="007D669C">
                        <w:rPr>
                          <w:rFonts w:cs="Times"/>
                          <w:color w:val="3799E6"/>
                          <w:sz w:val="20"/>
                          <w:szCs w:val="20"/>
                        </w:rPr>
                        <w:t xml:space="preserve">, </w:t>
                      </w:r>
                      <w:r w:rsidRPr="007D669C">
                        <w:rPr>
                          <w:rFonts w:cs="Times New Roman"/>
                          <w:color w:val="3799E6"/>
                          <w:sz w:val="20"/>
                          <w:szCs w:val="20"/>
                        </w:rPr>
                        <w:t>to take the responsibility of being the primary ones responsible for passing on the Christian faith to their children and grandchildren,</w:t>
                      </w:r>
                    </w:p>
                    <w:p w14:paraId="56D7480B" w14:textId="77777777" w:rsidR="004A3CD7" w:rsidRPr="007D669C" w:rsidRDefault="004A3CD7" w:rsidP="00FF2508">
                      <w:pPr>
                        <w:widowControl w:val="0"/>
                        <w:autoSpaceDE w:val="0"/>
                        <w:autoSpaceDN w:val="0"/>
                        <w:adjustRightInd w:val="0"/>
                        <w:spacing w:after="240"/>
                        <w:rPr>
                          <w:rFonts w:cs="Times"/>
                          <w:color w:val="3799E6"/>
                          <w:sz w:val="20"/>
                          <w:szCs w:val="20"/>
                        </w:rPr>
                      </w:pPr>
                      <w:r w:rsidRPr="007D669C">
                        <w:rPr>
                          <w:rFonts w:cs="Times New Roman"/>
                          <w:color w:val="3799E6"/>
                          <w:sz w:val="20"/>
                          <w:szCs w:val="20"/>
                        </w:rPr>
                        <w:t xml:space="preserve">We believe that </w:t>
                      </w:r>
                      <w:proofErr w:type="gramStart"/>
                      <w:r w:rsidRPr="007D669C">
                        <w:rPr>
                          <w:rFonts w:cs="Times New Roman"/>
                          <w:color w:val="3799E6"/>
                          <w:sz w:val="20"/>
                          <w:szCs w:val="20"/>
                        </w:rPr>
                        <w:t>“one hour</w:t>
                      </w:r>
                      <w:proofErr w:type="gramEnd"/>
                      <w:r w:rsidRPr="007D669C">
                        <w:rPr>
                          <w:rFonts w:cs="Times New Roman"/>
                          <w:color w:val="3799E6"/>
                          <w:sz w:val="20"/>
                          <w:szCs w:val="20"/>
                        </w:rPr>
                        <w:t xml:space="preserve">” hypocritical Christianity is not pleasing to God and that He is leading a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movement th</w:t>
                      </w:r>
                      <w:r>
                        <w:rPr>
                          <w:rFonts w:cs="Times New Roman"/>
                          <w:color w:val="3799E6"/>
                          <w:sz w:val="20"/>
                          <w:szCs w:val="20"/>
                        </w:rPr>
                        <w:t>at is spreading across the world</w:t>
                      </w:r>
                      <w:r w:rsidRPr="007D669C">
                        <w:rPr>
                          <w:rFonts w:cs="Times New Roman"/>
                          <w:color w:val="3799E6"/>
                          <w:sz w:val="20"/>
                          <w:szCs w:val="20"/>
                        </w:rPr>
                        <w:t>,</w:t>
                      </w:r>
                    </w:p>
                    <w:p w14:paraId="1BF3AF68" w14:textId="77777777" w:rsidR="004A3CD7" w:rsidRPr="007D669C" w:rsidRDefault="004A3CD7" w:rsidP="00FF2508">
                      <w:pPr>
                        <w:widowControl w:val="0"/>
                        <w:autoSpaceDE w:val="0"/>
                        <w:autoSpaceDN w:val="0"/>
                        <w:adjustRightInd w:val="0"/>
                        <w:spacing w:after="240"/>
                        <w:rPr>
                          <w:rFonts w:cs="Times New Roman"/>
                          <w:color w:val="3799E6"/>
                          <w:sz w:val="20"/>
                          <w:szCs w:val="20"/>
                        </w:rPr>
                      </w:pPr>
                      <w:r w:rsidRPr="007D669C">
                        <w:rPr>
                          <w:rFonts w:cs="Times New Roman"/>
                          <w:color w:val="3799E6"/>
                          <w:sz w:val="20"/>
                          <w:szCs w:val="20"/>
                        </w:rPr>
                        <w:t xml:space="preserve">We believe, that a critical aspect of serving a movement that God is leading, is found in working through God orchestrated partnerships where like minded entities can come together </w:t>
                      </w:r>
                      <w:r>
                        <w:rPr>
                          <w:rFonts w:cs="Times New Roman"/>
                          <w:color w:val="3799E6"/>
                          <w:sz w:val="20"/>
                          <w:szCs w:val="20"/>
                        </w:rPr>
                        <w:t>for greater impact</w:t>
                      </w:r>
                      <w:r w:rsidRPr="007D669C">
                        <w:rPr>
                          <w:rFonts w:cs="Times New Roman"/>
                          <w:color w:val="3799E6"/>
                          <w:sz w:val="20"/>
                          <w:szCs w:val="20"/>
                        </w:rPr>
                        <w:t xml:space="preserve"> with churches and parents across the US and world,</w:t>
                      </w:r>
                    </w:p>
                    <w:p w14:paraId="6E9CE159" w14:textId="77777777" w:rsidR="004A3CD7" w:rsidRPr="007D669C" w:rsidRDefault="004A3CD7" w:rsidP="00FF2508">
                      <w:pPr>
                        <w:widowControl w:val="0"/>
                        <w:autoSpaceDE w:val="0"/>
                        <w:autoSpaceDN w:val="0"/>
                        <w:adjustRightInd w:val="0"/>
                        <w:spacing w:after="240"/>
                        <w:rPr>
                          <w:rFonts w:cs="Times New Roman"/>
                          <w:color w:val="3799E6"/>
                          <w:sz w:val="20"/>
                          <w:szCs w:val="20"/>
                        </w:rPr>
                      </w:pPr>
                      <w:r w:rsidRPr="007D669C">
                        <w:rPr>
                          <w:rFonts w:cs="Times New Roman"/>
                          <w:color w:val="3799E6"/>
                          <w:sz w:val="20"/>
                          <w:szCs w:val="20"/>
                        </w:rPr>
                        <w:t xml:space="preserve">We believe, </w:t>
                      </w:r>
                    </w:p>
                    <w:p w14:paraId="137E18DB" w14:textId="77777777" w:rsidR="004A3CD7" w:rsidRPr="007D669C" w:rsidRDefault="004A3CD7" w:rsidP="00FD2D81">
                      <w:pPr>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The church needs to focus more attention on what is happening in homes </w:t>
                      </w:r>
                      <w:r>
                        <w:rPr>
                          <w:rFonts w:cs="Times New Roman"/>
                          <w:color w:val="3799E6"/>
                          <w:sz w:val="20"/>
                          <w:szCs w:val="20"/>
                        </w:rPr>
                        <w:t xml:space="preserve">because </w:t>
                      </w:r>
                      <w:r w:rsidRPr="007D669C">
                        <w:rPr>
                          <w:rFonts w:cs="Times New Roman"/>
                          <w:color w:val="3799E6"/>
                          <w:sz w:val="20"/>
                          <w:szCs w:val="20"/>
                        </w:rPr>
                        <w:t xml:space="preserve">Deuteronomy 6 is clear that the home is primary place of faith formation. </w:t>
                      </w:r>
                    </w:p>
                    <w:p w14:paraId="678C5768" w14:textId="77777777" w:rsidR="004A3CD7" w:rsidRPr="007D669C" w:rsidRDefault="004A3CD7" w:rsidP="00FD2D81">
                      <w:pPr>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Church leaders, especially Sr. Pastors, need to be drawn into greater levels of engagement in the areas of parenting, marriage, children, youth and family ministry.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does this! </w:t>
                      </w:r>
                    </w:p>
                    <w:p w14:paraId="0E02266C" w14:textId="77777777" w:rsidR="004A3CD7" w:rsidRPr="007D669C" w:rsidRDefault="004A3CD7" w:rsidP="00FD2D81">
                      <w:pPr>
                        <w:pStyle w:val="ListParagraph"/>
                        <w:widowControl w:val="0"/>
                        <w:numPr>
                          <w:ilvl w:val="0"/>
                          <w:numId w:val="5"/>
                        </w:numPr>
                        <w:autoSpaceDE w:val="0"/>
                        <w:autoSpaceDN w:val="0"/>
                        <w:adjustRightInd w:val="0"/>
                        <w:spacing w:after="240"/>
                        <w:ind w:left="450"/>
                        <w:rPr>
                          <w:rFonts w:cs="Times"/>
                          <w:color w:val="3799E6"/>
                          <w:sz w:val="20"/>
                          <w:szCs w:val="20"/>
                        </w:rPr>
                      </w:pPr>
                      <w:r w:rsidRPr="007D669C">
                        <w:rPr>
                          <w:rFonts w:cs="Times New Roman"/>
                          <w:color w:val="3799E6"/>
                          <w:sz w:val="20"/>
                          <w:szCs w:val="20"/>
                        </w:rPr>
                        <w:t xml:space="preserve">Parents and grandparents need to </w:t>
                      </w:r>
                      <w:r>
                        <w:rPr>
                          <w:rFonts w:cs="Times New Roman"/>
                          <w:color w:val="3799E6"/>
                          <w:sz w:val="20"/>
                          <w:szCs w:val="20"/>
                        </w:rPr>
                        <w:t xml:space="preserve">be </w:t>
                      </w:r>
                      <w:r w:rsidRPr="007D669C">
                        <w:rPr>
                          <w:rFonts w:cs="Times New Roman"/>
                          <w:color w:val="3799E6"/>
                          <w:sz w:val="20"/>
                          <w:szCs w:val="20"/>
                        </w:rPr>
                        <w:t xml:space="preserve">inspired, motivated and equipped to take responsibility for the spiritual life in their home and the faith formation of their children. </w:t>
                      </w:r>
                      <w:proofErr w:type="spellStart"/>
                      <w:r w:rsidRPr="007D669C">
                        <w:rPr>
                          <w:rFonts w:cs="Times New Roman"/>
                          <w:color w:val="3799E6"/>
                          <w:sz w:val="20"/>
                          <w:szCs w:val="20"/>
                        </w:rPr>
                        <w:t>Faith@Home</w:t>
                      </w:r>
                      <w:proofErr w:type="spellEnd"/>
                      <w:r w:rsidRPr="007D669C">
                        <w:rPr>
                          <w:rFonts w:cs="Times New Roman"/>
                          <w:color w:val="3799E6"/>
                          <w:sz w:val="20"/>
                          <w:szCs w:val="20"/>
                        </w:rPr>
                        <w:t xml:space="preserve"> does this! </w:t>
                      </w:r>
                    </w:p>
                    <w:p w14:paraId="0388B775" w14:textId="77777777" w:rsidR="004A3CD7" w:rsidRPr="007D669C" w:rsidRDefault="004A3CD7" w:rsidP="007D669C">
                      <w:pPr>
                        <w:widowControl w:val="0"/>
                        <w:autoSpaceDE w:val="0"/>
                        <w:autoSpaceDN w:val="0"/>
                        <w:adjustRightInd w:val="0"/>
                        <w:spacing w:after="240"/>
                        <w:ind w:left="270"/>
                        <w:rPr>
                          <w:rFonts w:cs="Times"/>
                          <w:color w:val="3693E0"/>
                          <w:sz w:val="20"/>
                          <w:szCs w:val="20"/>
                        </w:rPr>
                      </w:pPr>
                      <w:r w:rsidRPr="007D669C">
                        <w:rPr>
                          <w:rFonts w:cs="Times"/>
                          <w:color w:val="3693E0"/>
                          <w:sz w:val="20"/>
                          <w:szCs w:val="20"/>
                        </w:rPr>
                        <w:t>THE NEED/CRISIS</w:t>
                      </w:r>
                    </w:p>
                    <w:p w14:paraId="2EF2BC27"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60</w:t>
                      </w:r>
                      <w:proofErr w:type="gramEnd"/>
                      <w:r w:rsidRPr="007D669C">
                        <w:rPr>
                          <w:rFonts w:cs="Cambria"/>
                          <w:color w:val="3693E0"/>
                          <w:sz w:val="20"/>
                          <w:szCs w:val="20"/>
                        </w:rPr>
                        <w:t xml:space="preserve">-90% of today’s children/youth who are participating in church programs are disengaging from their Christian faith after high school. The primary reason why people are disengaging from Christianity is hypocrisy. </w:t>
                      </w:r>
                    </w:p>
                    <w:p w14:paraId="3128E3EF"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Less</w:t>
                      </w:r>
                      <w:proofErr w:type="gramEnd"/>
                      <w:r w:rsidRPr="007D669C">
                        <w:rPr>
                          <w:rFonts w:cs="Cambria"/>
                          <w:color w:val="3693E0"/>
                          <w:sz w:val="20"/>
                          <w:szCs w:val="20"/>
                        </w:rPr>
                        <w:t xml:space="preserve"> than 10% of Christian/church going households engage in any form of Bible reading, faith talk or prayer (other than a mealtime prayer) in the home. Therefore, for most children/teens today they are experiencing Christianity as something you “do” at church but not as a relationship that is lived at home. </w:t>
                      </w:r>
                    </w:p>
                    <w:p w14:paraId="08BD1168"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Most</w:t>
                      </w:r>
                      <w:proofErr w:type="gramEnd"/>
                      <w:r w:rsidRPr="007D669C">
                        <w:rPr>
                          <w:rFonts w:cs="Cambria"/>
                          <w:color w:val="3693E0"/>
                          <w:sz w:val="20"/>
                          <w:szCs w:val="20"/>
                        </w:rPr>
                        <w:t xml:space="preserve"> Christian parents, unaware that the Bible calls them to lead their children’s spiritual development, have settled into a destructive codependent relationship whereby they outsource the job of faith formation to the church and the church has assumed a task that was originally mandated in Scripture to the parents of children. </w:t>
                      </w:r>
                    </w:p>
                    <w:p w14:paraId="5851847E"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Christianity</w:t>
                      </w:r>
                      <w:proofErr w:type="gramEnd"/>
                      <w:r w:rsidRPr="007D669C">
                        <w:rPr>
                          <w:rFonts w:cs="Cambria"/>
                          <w:color w:val="3693E0"/>
                          <w:sz w:val="20"/>
                          <w:szCs w:val="20"/>
                        </w:rPr>
                        <w:t xml:space="preserve"> has spent the past 30-50 years focusing on what we do at church through our worship and programming for children, youth and adults while other religions like Mormonism and Islam, have instead focused primarily on helping their people to authentically live out and pass on their faith at home. As a result, Christianity is on the decline in America while these other religions are growing. </w:t>
                      </w:r>
                    </w:p>
                    <w:p w14:paraId="4A54BB14" w14:textId="77777777" w:rsidR="004A3CD7" w:rsidRPr="007D669C" w:rsidRDefault="004A3CD7" w:rsidP="007D669C">
                      <w:pPr>
                        <w:widowControl w:val="0"/>
                        <w:numPr>
                          <w:ilvl w:val="0"/>
                          <w:numId w:val="4"/>
                        </w:numPr>
                        <w:tabs>
                          <w:tab w:val="left" w:pos="220"/>
                          <w:tab w:val="left" w:pos="720"/>
                        </w:tabs>
                        <w:autoSpaceDE w:val="0"/>
                        <w:autoSpaceDN w:val="0"/>
                        <w:adjustRightInd w:val="0"/>
                        <w:spacing w:after="240"/>
                        <w:ind w:left="270" w:hanging="720"/>
                        <w:rPr>
                          <w:rFonts w:cs="Times"/>
                          <w:color w:val="3693E0"/>
                          <w:sz w:val="20"/>
                          <w:szCs w:val="20"/>
                        </w:rPr>
                      </w:pPr>
                      <w:r w:rsidRPr="007D669C">
                        <w:rPr>
                          <w:rFonts w:cs="Symbol"/>
                          <w:color w:val="3693E0"/>
                          <w:sz w:val="20"/>
                          <w:szCs w:val="20"/>
                        </w:rPr>
                        <w:tab/>
                      </w:r>
                      <w:r w:rsidRPr="007D669C">
                        <w:rPr>
                          <w:rFonts w:cs="Symbol"/>
                          <w:color w:val="3693E0"/>
                          <w:sz w:val="20"/>
                          <w:szCs w:val="20"/>
                        </w:rPr>
                        <w:tab/>
                      </w:r>
                      <w:proofErr w:type="gramStart"/>
                      <w:r w:rsidRPr="007D669C">
                        <w:rPr>
                          <w:rFonts w:cs="Symbol"/>
                          <w:color w:val="3693E0"/>
                          <w:sz w:val="20"/>
                          <w:szCs w:val="20"/>
                        </w:rPr>
                        <w:t>  </w:t>
                      </w:r>
                      <w:r w:rsidRPr="007D669C">
                        <w:rPr>
                          <w:rFonts w:cs="Cambria"/>
                          <w:color w:val="3693E0"/>
                          <w:sz w:val="20"/>
                          <w:szCs w:val="20"/>
                        </w:rPr>
                        <w:t>One</w:t>
                      </w:r>
                      <w:proofErr w:type="gramEnd"/>
                      <w:r w:rsidRPr="007D669C">
                        <w:rPr>
                          <w:rFonts w:cs="Cambria"/>
                          <w:color w:val="3693E0"/>
                          <w:sz w:val="20"/>
                          <w:szCs w:val="20"/>
                        </w:rPr>
                        <w:t xml:space="preserve"> of the greatest challenges facing westernized Christianity today is to determine how we can change the hearts of pastors, church leaders, parents and individuals to make faith at home, and 24/7 lifestyle discipleship, reestablishing the home as the primary place where faith is lived and nurtured. </w:t>
                      </w:r>
                    </w:p>
                    <w:p w14:paraId="2F99B7EC" w14:textId="77777777" w:rsidR="004A3CD7" w:rsidRPr="007D669C" w:rsidRDefault="004A3CD7" w:rsidP="007D669C">
                      <w:pPr>
                        <w:pStyle w:val="BodyText"/>
                        <w:spacing w:line="276" w:lineRule="auto"/>
                        <w:rPr>
                          <w:color w:val="3693E0"/>
                          <w:szCs w:val="20"/>
                        </w:rPr>
                      </w:pPr>
                    </w:p>
                    <w:p w14:paraId="3731A16A" w14:textId="77777777" w:rsidR="004A3CD7" w:rsidRPr="007D669C" w:rsidRDefault="004A3CD7" w:rsidP="00FF2508">
                      <w:pPr>
                        <w:widowControl w:val="0"/>
                        <w:autoSpaceDE w:val="0"/>
                        <w:autoSpaceDN w:val="0"/>
                        <w:adjustRightInd w:val="0"/>
                        <w:spacing w:after="240"/>
                        <w:rPr>
                          <w:rFonts w:cs="Times"/>
                          <w:color w:val="3799E6"/>
                          <w:sz w:val="20"/>
                          <w:szCs w:val="20"/>
                        </w:rPr>
                      </w:pPr>
                    </w:p>
                    <w:p w14:paraId="060A40B2" w14:textId="77777777" w:rsidR="004A3CD7" w:rsidRPr="007D669C" w:rsidRDefault="004A3CD7" w:rsidP="00DC65AE">
                      <w:pPr>
                        <w:pStyle w:val="BodyText"/>
                        <w:rPr>
                          <w:color w:val="3799E6"/>
                          <w:szCs w:val="20"/>
                        </w:rPr>
                      </w:pPr>
                    </w:p>
                  </w:txbxContent>
                </v:textbox>
                <w10:wrap anchorx="page" anchory="page"/>
              </v:shape>
            </w:pict>
          </mc:Fallback>
        </mc:AlternateContent>
      </w:r>
      <w:r w:rsidR="007D669C">
        <w:rPr>
          <w:noProof/>
        </w:rPr>
        <w:drawing>
          <wp:anchor distT="0" distB="0" distL="114300" distR="114300" simplePos="0" relativeHeight="251754521" behindDoc="0" locked="0" layoutInCell="1" allowOverlap="1" wp14:anchorId="3D3701DD" wp14:editId="024F55E1">
            <wp:simplePos x="0" y="0"/>
            <wp:positionH relativeFrom="page">
              <wp:posOffset>4808220</wp:posOffset>
            </wp:positionH>
            <wp:positionV relativeFrom="page">
              <wp:posOffset>211455</wp:posOffset>
            </wp:positionV>
            <wp:extent cx="3033395" cy="9389745"/>
            <wp:effectExtent l="0" t="0" r="0" b="8255"/>
            <wp:wrapThrough wrapText="bothSides">
              <wp:wrapPolygon edited="0">
                <wp:start x="0" y="0"/>
                <wp:lineTo x="0" y="21561"/>
                <wp:lineTo x="21342" y="21561"/>
                <wp:lineTo x="21342"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033395" cy="938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0153F" w14:textId="77777777" w:rsidR="00786886" w:rsidRDefault="009C12E5" w:rsidP="00267733">
      <w:r>
        <w:rPr>
          <w:noProof/>
        </w:rPr>
        <w:lastRenderedPageBreak/>
        <mc:AlternateContent>
          <mc:Choice Requires="wps">
            <w:drawing>
              <wp:anchor distT="0" distB="0" distL="114300" distR="114300" simplePos="0" relativeHeight="251714560" behindDoc="0" locked="0" layoutInCell="1" allowOverlap="1" wp14:anchorId="389E3D01" wp14:editId="299725E9">
                <wp:simplePos x="0" y="0"/>
                <wp:positionH relativeFrom="page">
                  <wp:posOffset>1087120</wp:posOffset>
                </wp:positionH>
                <wp:positionV relativeFrom="page">
                  <wp:posOffset>2417445</wp:posOffset>
                </wp:positionV>
                <wp:extent cx="2280285" cy="1187450"/>
                <wp:effectExtent l="0" t="0" r="0" b="6350"/>
                <wp:wrapTight wrapText="bothSides">
                  <wp:wrapPolygon edited="0">
                    <wp:start x="241" y="0"/>
                    <wp:lineTo x="241" y="21253"/>
                    <wp:lineTo x="21173" y="21253"/>
                    <wp:lineTo x="21173" y="0"/>
                    <wp:lineTo x="241" y="0"/>
                  </wp:wrapPolygon>
                </wp:wrapTight>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D209"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14665 Aspen Drive</w:t>
                            </w:r>
                          </w:p>
                          <w:p w14:paraId="24BF9636"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Crosslake, MN   56442</w:t>
                            </w:r>
                          </w:p>
                          <w:p w14:paraId="64F26185"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805-207-0425</w:t>
                            </w:r>
                          </w:p>
                          <w:p w14:paraId="66998112" w14:textId="77777777" w:rsidR="004A3CD7" w:rsidRPr="00AE37E2" w:rsidRDefault="004A3CD7" w:rsidP="009C12E5">
                            <w:pPr>
                              <w:pStyle w:val="BodyText"/>
                              <w:spacing w:after="60" w:line="200" w:lineRule="exact"/>
                              <w:jc w:val="center"/>
                              <w:outlineLvl w:val="0"/>
                              <w:rPr>
                                <w:rFonts w:asciiTheme="majorHAnsi" w:hAnsiTheme="majorHAnsi"/>
                                <w:spacing w:val="-1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85.6pt;margin-top:190.35pt;width:179.55pt;height:9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" filled="f" stroked="f">
                <v:textbox inset=",0,,0">
                  <w:txbxContent>
                    <w:p w14:paraId="5D8DD209"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14665 Aspen Drive</w:t>
                      </w:r>
                    </w:p>
                    <w:p w14:paraId="24BF9636"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Crosslake, MN   56442</w:t>
                      </w:r>
                    </w:p>
                    <w:p w14:paraId="64F26185" w14:textId="77777777" w:rsidR="004A3CD7" w:rsidRPr="00AE37E2" w:rsidRDefault="004A3CD7" w:rsidP="009C12E5">
                      <w:pPr>
                        <w:pStyle w:val="BodyText"/>
                        <w:spacing w:after="60" w:line="200" w:lineRule="exact"/>
                        <w:jc w:val="center"/>
                        <w:outlineLvl w:val="0"/>
                        <w:rPr>
                          <w:rFonts w:asciiTheme="majorHAnsi" w:hAnsiTheme="majorHAnsi"/>
                          <w:color w:val="FFFFFF" w:themeColor="background1"/>
                          <w:spacing w:val="-10"/>
                        </w:rPr>
                      </w:pPr>
                      <w:r w:rsidRPr="00AE37E2">
                        <w:rPr>
                          <w:rFonts w:asciiTheme="majorHAnsi" w:hAnsiTheme="majorHAnsi"/>
                          <w:color w:val="FFFFFF" w:themeColor="background1"/>
                          <w:spacing w:val="-10"/>
                        </w:rPr>
                        <w:t>805-207-0425</w:t>
                      </w:r>
                    </w:p>
                    <w:p w14:paraId="66998112" w14:textId="77777777" w:rsidR="004A3CD7" w:rsidRPr="00AE37E2" w:rsidRDefault="004A3CD7" w:rsidP="009C12E5">
                      <w:pPr>
                        <w:pStyle w:val="BodyText"/>
                        <w:spacing w:after="60" w:line="200" w:lineRule="exact"/>
                        <w:jc w:val="center"/>
                        <w:outlineLvl w:val="0"/>
                        <w:rPr>
                          <w:rFonts w:asciiTheme="majorHAnsi" w:hAnsiTheme="majorHAnsi"/>
                          <w:spacing w:val="-10"/>
                        </w:rPr>
                      </w:pPr>
                    </w:p>
                  </w:txbxContent>
                </v:textbox>
                <w10:wrap type="tight" anchorx="page" anchory="page"/>
              </v:shape>
            </w:pict>
          </mc:Fallback>
        </mc:AlternateContent>
      </w:r>
      <w:r>
        <w:rPr>
          <w:noProof/>
        </w:rPr>
        <w:drawing>
          <wp:anchor distT="0" distB="0" distL="114300" distR="114300" simplePos="0" relativeHeight="251772953" behindDoc="0" locked="0" layoutInCell="1" allowOverlap="1" wp14:anchorId="26961E42" wp14:editId="68138FCF">
            <wp:simplePos x="0" y="0"/>
            <wp:positionH relativeFrom="page">
              <wp:posOffset>1066800</wp:posOffset>
            </wp:positionH>
            <wp:positionV relativeFrom="page">
              <wp:posOffset>1191260</wp:posOffset>
            </wp:positionV>
            <wp:extent cx="2320290" cy="1043305"/>
            <wp:effectExtent l="0" t="0" r="0" b="0"/>
            <wp:wrapThrough wrapText="bothSides">
              <wp:wrapPolygon edited="0">
                <wp:start x="6384" y="0"/>
                <wp:lineTo x="2128" y="2629"/>
                <wp:lineTo x="2128" y="7888"/>
                <wp:lineTo x="0" y="9991"/>
                <wp:lineTo x="0" y="16302"/>
                <wp:lineTo x="473" y="18931"/>
                <wp:lineTo x="3074" y="21035"/>
                <wp:lineTo x="18680" y="21035"/>
                <wp:lineTo x="21281" y="19457"/>
                <wp:lineTo x="21281" y="9991"/>
                <wp:lineTo x="19153" y="7888"/>
                <wp:lineTo x="19389" y="2103"/>
                <wp:lineTo x="14897" y="0"/>
                <wp:lineTo x="6384"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 US White.png"/>
                    <pic:cNvPicPr/>
                  </pic:nvPicPr>
                  <pic:blipFill>
                    <a:blip r:embed="rId10" cstate="screen">
                      <a:extLst>
                        <a:ext uri="{28A0092B-C50C-407E-A947-70E740481C1C}">
                          <a14:useLocalDpi xmlns:a14="http://schemas.microsoft.com/office/drawing/2010/main"/>
                        </a:ext>
                      </a:extLst>
                    </a:blip>
                    <a:stretch>
                      <a:fillRect/>
                    </a:stretch>
                  </pic:blipFill>
                  <pic:spPr>
                    <a:xfrm>
                      <a:off x="0" y="0"/>
                      <a:ext cx="2320290" cy="1043305"/>
                    </a:xfrm>
                    <a:prstGeom prst="rect">
                      <a:avLst/>
                    </a:prstGeom>
                  </pic:spPr>
                </pic:pic>
              </a:graphicData>
            </a:graphic>
            <wp14:sizeRelH relativeFrom="margin">
              <wp14:pctWidth>0</wp14:pctWidth>
            </wp14:sizeRelH>
            <wp14:sizeRelV relativeFrom="margin">
              <wp14:pctHeight>0</wp14:pctHeight>
            </wp14:sizeRelV>
          </wp:anchor>
        </w:drawing>
      </w:r>
      <w:bookmarkStart w:id="2" w:name="_LastPageContents"/>
      <w:r>
        <w:t xml:space="preserve"> </w:t>
      </w:r>
      <w:bookmarkEnd w:id="2"/>
    </w:p>
    <w:sectPr w:rsidR="00786886" w:rsidSect="00786886">
      <w:headerReference w:type="default" r:id="rId42"/>
      <w:footerReference w:type="default" r:id="rId43"/>
      <w:headerReference w:type="first" r:id="rId44"/>
      <w:footerReference w:type="first" r:id="rId4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E2265" w14:textId="77777777" w:rsidR="000D464D" w:rsidRDefault="000D464D">
      <w:r>
        <w:separator/>
      </w:r>
    </w:p>
  </w:endnote>
  <w:endnote w:type="continuationSeparator" w:id="0">
    <w:p w14:paraId="0BC3B692" w14:textId="77777777" w:rsidR="000D464D" w:rsidRDefault="000D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626CB" w14:textId="77777777" w:rsidR="004A3CD7" w:rsidRDefault="004A3CD7">
    <w:pPr>
      <w:pStyle w:val="Footer"/>
    </w:pPr>
    <w:r>
      <w:rPr>
        <w:noProof/>
      </w:rPr>
      <mc:AlternateContent>
        <mc:Choice Requires="wps">
          <w:drawing>
            <wp:anchor distT="0" distB="0" distL="114300" distR="114300" simplePos="0" relativeHeight="251659267" behindDoc="0" locked="0" layoutInCell="1" allowOverlap="1" wp14:anchorId="39CB5708" wp14:editId="48D699BC">
              <wp:simplePos x="0" y="0"/>
              <wp:positionH relativeFrom="page">
                <wp:posOffset>6908800</wp:posOffset>
              </wp:positionH>
              <wp:positionV relativeFrom="page">
                <wp:posOffset>9652000</wp:posOffset>
              </wp:positionV>
              <wp:extent cx="406400" cy="228600"/>
              <wp:effectExtent l="0" t="0" r="0" b="0"/>
              <wp:wrapTight wrapText="bothSides">
                <wp:wrapPolygon edited="0">
                  <wp:start x="0" y="0"/>
                  <wp:lineTo x="21600" y="0"/>
                  <wp:lineTo x="21600" y="21600"/>
                  <wp:lineTo x="0" y="2160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073B9" w14:textId="77777777" w:rsidR="004A3CD7" w:rsidRDefault="004A3CD7" w:rsidP="00786886">
                          <w:pPr>
                            <w:pStyle w:val="Footer"/>
                          </w:pPr>
                          <w:r>
                            <w:fldChar w:fldCharType="begin"/>
                          </w:r>
                          <w:r>
                            <w:instrText xml:space="preserve"> PAGE  \* MERGEFORMAT </w:instrText>
                          </w:r>
                          <w:r>
                            <w:fldChar w:fldCharType="separate"/>
                          </w:r>
                          <w:r w:rsidR="000D464D">
                            <w:rPr>
                              <w:noProof/>
                            </w:rPr>
                            <w:t>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85" type="#_x0000_t202" style="position:absolute;left:0;text-align:left;margin-left:544pt;margin-top:760pt;width:32pt;height:18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" filled="f" stroked="f">
              <v:textbox inset="0,0,0,0">
                <w:txbxContent>
                  <w:p w14:paraId="37E073B9" w14:textId="77777777" w:rsidR="004A3CD7" w:rsidRDefault="004A3CD7" w:rsidP="00786886">
                    <w:pPr>
                      <w:pStyle w:val="Footer"/>
                    </w:pPr>
                    <w:r>
                      <w:fldChar w:fldCharType="begin"/>
                    </w:r>
                    <w:r>
                      <w:instrText xml:space="preserve"> PAGE  \* MERGEFORMAT </w:instrText>
                    </w:r>
                    <w:r>
                      <w:fldChar w:fldCharType="separate"/>
                    </w:r>
                    <w:r w:rsidR="000D464D">
                      <w:rPr>
                        <w:noProof/>
                      </w:rPr>
                      <w:t>7</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E39B" w14:textId="77777777" w:rsidR="004A3CD7" w:rsidRDefault="004A3CD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84FF8" w14:textId="77777777" w:rsidR="004A3CD7" w:rsidRDefault="004A3C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A3D08" w14:textId="77777777" w:rsidR="000D464D" w:rsidRDefault="000D464D">
      <w:r>
        <w:separator/>
      </w:r>
    </w:p>
  </w:footnote>
  <w:footnote w:type="continuationSeparator" w:id="0">
    <w:p w14:paraId="76F54532" w14:textId="77777777" w:rsidR="000D464D" w:rsidRDefault="000D46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863DA" w14:textId="77777777" w:rsidR="004A3CD7" w:rsidRDefault="004A3CD7">
    <w:pPr>
      <w:pStyle w:val="Header"/>
    </w:pPr>
    <w:r>
      <w:rPr>
        <w:noProof/>
      </w:rPr>
      <w:drawing>
        <wp:anchor distT="0" distB="0" distL="118745" distR="118745" simplePos="0" relativeHeight="251659264" behindDoc="0" locked="0" layoutInCell="1" allowOverlap="1" wp14:anchorId="6BD4943D" wp14:editId="5547EB49">
          <wp:simplePos x="5486400" y="8229600"/>
          <wp:positionH relativeFrom="page">
            <wp:posOffset>457200</wp:posOffset>
          </wp:positionH>
          <wp:positionV relativeFrom="page">
            <wp:posOffset>457200</wp:posOffset>
          </wp:positionV>
          <wp:extent cx="6858000" cy="9144000"/>
          <wp:effectExtent l="25400" t="0" r="0" b="0"/>
          <wp:wrapNone/>
          <wp:docPr id="1" name="Picture 1"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Overlay-Cover.png"/>
                  <pic:cNvPicPr/>
                </pic:nvPicPr>
                <pic:blipFill>
                  <a:blip r:embed="rId1"/>
                  <a:stretch>
                    <a:fillRect/>
                  </a:stretch>
                </pic:blipFill>
                <pic:spPr>
                  <a:xfrm>
                    <a:off x="0" y="0"/>
                    <a:ext cx="68580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2433E" w14:textId="77777777" w:rsidR="004A3CD7" w:rsidRDefault="004A3CD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7BCF" w14:textId="77777777" w:rsidR="004A3CD7" w:rsidRDefault="004A3CD7">
    <w:pPr>
      <w:pStyle w:val="Header"/>
    </w:pPr>
    <w:r w:rsidRPr="00FE4085">
      <w:rPr>
        <w:noProof/>
      </w:rPr>
      <w:drawing>
        <wp:anchor distT="0" distB="0" distL="118745" distR="118745" simplePos="0" relativeHeight="251659266" behindDoc="0" locked="0" layoutInCell="1" allowOverlap="1" wp14:anchorId="431A2490" wp14:editId="5CF9885E">
          <wp:simplePos x="5486400" y="8229600"/>
          <wp:positionH relativeFrom="page">
            <wp:posOffset>457200</wp:posOffset>
          </wp:positionH>
          <wp:positionV relativeFrom="page">
            <wp:posOffset>457200</wp:posOffset>
          </wp:positionV>
          <wp:extent cx="6856730" cy="9144000"/>
          <wp:effectExtent l="25400" t="0" r="1270" b="0"/>
          <wp:wrapNone/>
          <wp:docPr id="8" name="Picture 8"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Overlay-BackCover.png"/>
                  <pic:cNvPicPr/>
                </pic:nvPicPr>
                <pic:blipFill>
                  <a:blip r:embed="rId1"/>
                  <a:stretch>
                    <a:fillRect/>
                  </a:stretch>
                </pic:blipFill>
                <pic:spPr>
                  <a:xfrm>
                    <a:off x="0" y="0"/>
                    <a:ext cx="685673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527B1E"/>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193949"/>
    <w:multiLevelType w:val="hybridMultilevel"/>
    <w:tmpl w:val="CD7A7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57594"/>
    <w:multiLevelType w:val="hybridMultilevel"/>
    <w:tmpl w:val="E5384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E3257D"/>
    <w:multiLevelType w:val="hybridMultilevel"/>
    <w:tmpl w:val="7024A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6E54EB"/>
    <w:multiLevelType w:val="hybridMultilevel"/>
    <w:tmpl w:val="1402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786886"/>
    <w:rsid w:val="000D464D"/>
    <w:rsid w:val="000F137B"/>
    <w:rsid w:val="00150163"/>
    <w:rsid w:val="001661D6"/>
    <w:rsid w:val="00171B40"/>
    <w:rsid w:val="001C27CE"/>
    <w:rsid w:val="00267733"/>
    <w:rsid w:val="002D59BC"/>
    <w:rsid w:val="00380C46"/>
    <w:rsid w:val="003C66B2"/>
    <w:rsid w:val="003D0181"/>
    <w:rsid w:val="004A3CD7"/>
    <w:rsid w:val="004F00F2"/>
    <w:rsid w:val="004F31EE"/>
    <w:rsid w:val="00517CB5"/>
    <w:rsid w:val="00526150"/>
    <w:rsid w:val="00531B9E"/>
    <w:rsid w:val="005870BE"/>
    <w:rsid w:val="00591009"/>
    <w:rsid w:val="006066CB"/>
    <w:rsid w:val="006B1FB1"/>
    <w:rsid w:val="006C4959"/>
    <w:rsid w:val="007705D4"/>
    <w:rsid w:val="00786886"/>
    <w:rsid w:val="0079210B"/>
    <w:rsid w:val="007A3550"/>
    <w:rsid w:val="007D669C"/>
    <w:rsid w:val="007E0958"/>
    <w:rsid w:val="008264CE"/>
    <w:rsid w:val="00896147"/>
    <w:rsid w:val="00942BB1"/>
    <w:rsid w:val="00963B6D"/>
    <w:rsid w:val="009C12E5"/>
    <w:rsid w:val="009D2B1A"/>
    <w:rsid w:val="009F7017"/>
    <w:rsid w:val="00A122D4"/>
    <w:rsid w:val="00A24D02"/>
    <w:rsid w:val="00A7485F"/>
    <w:rsid w:val="00AE0CF0"/>
    <w:rsid w:val="00AE37E2"/>
    <w:rsid w:val="00B4758B"/>
    <w:rsid w:val="00BB1B30"/>
    <w:rsid w:val="00C51726"/>
    <w:rsid w:val="00C54369"/>
    <w:rsid w:val="00CB0E1D"/>
    <w:rsid w:val="00CB1011"/>
    <w:rsid w:val="00CC30DB"/>
    <w:rsid w:val="00D243B9"/>
    <w:rsid w:val="00D37659"/>
    <w:rsid w:val="00D8236E"/>
    <w:rsid w:val="00D94E28"/>
    <w:rsid w:val="00D94EBA"/>
    <w:rsid w:val="00DC56CC"/>
    <w:rsid w:val="00DC65AE"/>
    <w:rsid w:val="00DE0E0A"/>
    <w:rsid w:val="00DE1D2F"/>
    <w:rsid w:val="00EA296F"/>
    <w:rsid w:val="00ED48DE"/>
    <w:rsid w:val="00F07CC1"/>
    <w:rsid w:val="00F42D22"/>
    <w:rsid w:val="00F65697"/>
    <w:rsid w:val="00FD2D81"/>
    <w:rsid w:val="00FF2508"/>
    <w:rsid w:val="00FF67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3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740B93"/>
    <w:pPr>
      <w:tabs>
        <w:tab w:val="center" w:pos="4320"/>
        <w:tab w:val="right" w:pos="8640"/>
      </w:tabs>
    </w:pPr>
  </w:style>
  <w:style w:type="character" w:customStyle="1" w:styleId="HeaderChar">
    <w:name w:val="Header Char"/>
    <w:basedOn w:val="DefaultParagraphFont"/>
    <w:link w:val="Header"/>
    <w:semiHidden/>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styleId="NoSpacing">
    <w:name w:val="No Spacing"/>
    <w:link w:val="NoSpacingChar"/>
    <w:uiPriority w:val="1"/>
    <w:qFormat/>
    <w:rsid w:val="00526150"/>
    <w:rPr>
      <w:sz w:val="22"/>
      <w:szCs w:val="22"/>
    </w:rPr>
  </w:style>
  <w:style w:type="character" w:customStyle="1" w:styleId="NoSpacingChar">
    <w:name w:val="No Spacing Char"/>
    <w:basedOn w:val="DefaultParagraphFont"/>
    <w:link w:val="NoSpacing"/>
    <w:uiPriority w:val="1"/>
    <w:rsid w:val="00526150"/>
    <w:rPr>
      <w:sz w:val="22"/>
      <w:szCs w:val="22"/>
    </w:rPr>
  </w:style>
  <w:style w:type="paragraph" w:styleId="ListParagraph">
    <w:name w:val="List Paragraph"/>
    <w:basedOn w:val="Normal"/>
    <w:uiPriority w:val="34"/>
    <w:qFormat/>
    <w:rsid w:val="006066CB"/>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740B93"/>
    <w:pPr>
      <w:tabs>
        <w:tab w:val="center" w:pos="4320"/>
        <w:tab w:val="right" w:pos="8640"/>
      </w:tabs>
    </w:pPr>
  </w:style>
  <w:style w:type="character" w:customStyle="1" w:styleId="HeaderChar">
    <w:name w:val="Header Char"/>
    <w:basedOn w:val="DefaultParagraphFont"/>
    <w:link w:val="Header"/>
    <w:semiHidden/>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styleId="NoSpacing">
    <w:name w:val="No Spacing"/>
    <w:link w:val="NoSpacingChar"/>
    <w:uiPriority w:val="1"/>
    <w:qFormat/>
    <w:rsid w:val="00526150"/>
    <w:rPr>
      <w:sz w:val="22"/>
      <w:szCs w:val="22"/>
    </w:rPr>
  </w:style>
  <w:style w:type="character" w:customStyle="1" w:styleId="NoSpacingChar">
    <w:name w:val="No Spacing Char"/>
    <w:basedOn w:val="DefaultParagraphFont"/>
    <w:link w:val="NoSpacing"/>
    <w:uiPriority w:val="1"/>
    <w:rsid w:val="00526150"/>
    <w:rPr>
      <w:sz w:val="22"/>
      <w:szCs w:val="22"/>
    </w:rPr>
  </w:style>
  <w:style w:type="paragraph" w:styleId="ListParagraph">
    <w:name w:val="List Paragraph"/>
    <w:basedOn w:val="Normal"/>
    <w:uiPriority w:val="34"/>
    <w:qFormat/>
    <w:rsid w:val="006066C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image" Target="media/image13.gif"/><Relationship Id="rId25" Type="http://schemas.openxmlformats.org/officeDocument/2006/relationships/image" Target="media/image14.png"/><Relationship Id="rId26" Type="http://schemas.openxmlformats.org/officeDocument/2006/relationships/image" Target="media/image15.gif"/><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gif"/><Relationship Id="rId32" Type="http://schemas.openxmlformats.org/officeDocument/2006/relationships/image" Target="media/image21.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pn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header" Target="header2.xml"/><Relationship Id="rId43" Type="http://schemas.openxmlformats.org/officeDocument/2006/relationships/footer" Target="footer2.xml"/><Relationship Id="rId44" Type="http://schemas.openxmlformats.org/officeDocument/2006/relationships/header" Target="header3.xml"/><Relationship Id="rId4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evolution%20Brochur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barChart>
        <c:barDir val="col"/>
        <c:grouping val="clustered"/>
        <c:varyColors val="0"/>
        <c:ser>
          <c:idx val="0"/>
          <c:order val="0"/>
          <c:tx>
            <c:strRef>
              <c:f>Sheet1!$B$1</c:f>
              <c:strCache>
                <c:ptCount val="1"/>
                <c:pt idx="0">
                  <c:v>2015 Anticipated Revenue</c:v>
                </c:pt>
              </c:strCache>
            </c:strRef>
          </c:tx>
          <c:invertIfNegative val="0"/>
          <c:cat>
            <c:strRef>
              <c:f>Sheet1!$A$2:$A$5</c:f>
              <c:strCache>
                <c:ptCount val="4"/>
                <c:pt idx="0">
                  <c:v>Angel Investors</c:v>
                </c:pt>
                <c:pt idx="1">
                  <c:v>Speaking Fees</c:v>
                </c:pt>
                <c:pt idx="2">
                  <c:v>Friends of F@H</c:v>
                </c:pt>
                <c:pt idx="3">
                  <c:v>Mission Churches</c:v>
                </c:pt>
              </c:strCache>
            </c:strRef>
          </c:cat>
          <c:val>
            <c:numRef>
              <c:f>Sheet1!$B$2:$B$5</c:f>
              <c:numCache>
                <c:formatCode>0%</c:formatCode>
                <c:ptCount val="4"/>
                <c:pt idx="0">
                  <c:v>0.4</c:v>
                </c:pt>
                <c:pt idx="1">
                  <c:v>0.4</c:v>
                </c:pt>
                <c:pt idx="2">
                  <c:v>0.1</c:v>
                </c:pt>
                <c:pt idx="3">
                  <c:v>0.1</c:v>
                </c:pt>
              </c:numCache>
            </c:numRef>
          </c:val>
        </c:ser>
        <c:dLbls>
          <c:showLegendKey val="0"/>
          <c:showVal val="0"/>
          <c:showCatName val="0"/>
          <c:showSerName val="0"/>
          <c:showPercent val="0"/>
          <c:showBubbleSize val="0"/>
        </c:dLbls>
        <c:gapWidth val="150"/>
        <c:axId val="-2084426520"/>
        <c:axId val="-2145047016"/>
      </c:barChart>
      <c:catAx>
        <c:axId val="-2084426520"/>
        <c:scaling>
          <c:orientation val="minMax"/>
        </c:scaling>
        <c:delete val="0"/>
        <c:axPos val="b"/>
        <c:majorTickMark val="out"/>
        <c:minorTickMark val="none"/>
        <c:tickLblPos val="nextTo"/>
        <c:txPr>
          <a:bodyPr anchor="ctr" anchorCtr="1"/>
          <a:lstStyle/>
          <a:p>
            <a:pPr>
              <a:defRPr sz="800"/>
            </a:pPr>
            <a:endParaRPr lang="en-US"/>
          </a:p>
        </c:txPr>
        <c:crossAx val="-2145047016"/>
        <c:crosses val="autoZero"/>
        <c:auto val="1"/>
        <c:lblAlgn val="ctr"/>
        <c:lblOffset val="100"/>
        <c:noMultiLvlLbl val="0"/>
      </c:catAx>
      <c:valAx>
        <c:axId val="-2145047016"/>
        <c:scaling>
          <c:orientation val="minMax"/>
        </c:scaling>
        <c:delete val="0"/>
        <c:axPos val="l"/>
        <c:majorGridlines/>
        <c:numFmt formatCode="0%" sourceLinked="1"/>
        <c:majorTickMark val="out"/>
        <c:minorTickMark val="none"/>
        <c:tickLblPos val="nextTo"/>
        <c:crossAx val="-2084426520"/>
        <c:crosses val="autoZero"/>
        <c:crossBetween val="between"/>
      </c:valAx>
    </c:plotArea>
    <c:plotVisOnly val="1"/>
    <c:dispBlanksAs val="gap"/>
    <c:showDLblsOverMax val="0"/>
  </c:chart>
  <c:spPr>
    <a:solidFill>
      <a:schemeClr val="lt1"/>
    </a:solidFill>
    <a:ln w="1905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2014 Revenue</a:t>
            </a:r>
          </a:p>
          <a:p>
            <a:pPr>
              <a:defRPr sz="1000"/>
            </a:pPr>
            <a:endParaRPr lang="en-US" sz="1000"/>
          </a:p>
        </c:rich>
      </c:tx>
      <c:overlay val="0"/>
    </c:title>
    <c:autoTitleDeleted val="0"/>
    <c:plotArea>
      <c:layout/>
      <c:barChart>
        <c:barDir val="col"/>
        <c:grouping val="clustered"/>
        <c:varyColors val="0"/>
        <c:ser>
          <c:idx val="0"/>
          <c:order val="0"/>
          <c:tx>
            <c:strRef>
              <c:f>Sheet1!$B$1</c:f>
              <c:strCache>
                <c:ptCount val="1"/>
                <c:pt idx="0">
                  <c:v>2014 Revenue</c:v>
                </c:pt>
              </c:strCache>
            </c:strRef>
          </c:tx>
          <c:invertIfNegative val="0"/>
          <c:cat>
            <c:strRef>
              <c:f>Sheet1!$A$2:$A$5</c:f>
              <c:strCache>
                <c:ptCount val="4"/>
                <c:pt idx="0">
                  <c:v>Angel Investors</c:v>
                </c:pt>
                <c:pt idx="1">
                  <c:v>Speaking Fees</c:v>
                </c:pt>
                <c:pt idx="2">
                  <c:v>Friends of F@H</c:v>
                </c:pt>
                <c:pt idx="3">
                  <c:v>Mission Churches</c:v>
                </c:pt>
              </c:strCache>
            </c:strRef>
          </c:cat>
          <c:val>
            <c:numRef>
              <c:f>Sheet1!$B$2:$B$5</c:f>
              <c:numCache>
                <c:formatCode>0%</c:formatCode>
                <c:ptCount val="4"/>
                <c:pt idx="0">
                  <c:v>0.55</c:v>
                </c:pt>
                <c:pt idx="1">
                  <c:v>0.37</c:v>
                </c:pt>
                <c:pt idx="2">
                  <c:v>0.04</c:v>
                </c:pt>
                <c:pt idx="3">
                  <c:v>0.04</c:v>
                </c:pt>
              </c:numCache>
            </c:numRef>
          </c:val>
        </c:ser>
        <c:dLbls>
          <c:showLegendKey val="0"/>
          <c:showVal val="0"/>
          <c:showCatName val="0"/>
          <c:showSerName val="0"/>
          <c:showPercent val="0"/>
          <c:showBubbleSize val="0"/>
        </c:dLbls>
        <c:gapWidth val="150"/>
        <c:axId val="-2082657352"/>
        <c:axId val="-2082661384"/>
      </c:barChart>
      <c:catAx>
        <c:axId val="-2082657352"/>
        <c:scaling>
          <c:orientation val="minMax"/>
        </c:scaling>
        <c:delete val="0"/>
        <c:axPos val="b"/>
        <c:majorTickMark val="out"/>
        <c:minorTickMark val="none"/>
        <c:tickLblPos val="nextTo"/>
        <c:crossAx val="-2082661384"/>
        <c:crosses val="autoZero"/>
        <c:auto val="1"/>
        <c:lblAlgn val="ctr"/>
        <c:lblOffset val="100"/>
        <c:noMultiLvlLbl val="0"/>
      </c:catAx>
      <c:valAx>
        <c:axId val="-2082661384"/>
        <c:scaling>
          <c:orientation val="minMax"/>
        </c:scaling>
        <c:delete val="0"/>
        <c:axPos val="l"/>
        <c:majorGridlines/>
        <c:numFmt formatCode="0%" sourceLinked="1"/>
        <c:majorTickMark val="out"/>
        <c:minorTickMark val="none"/>
        <c:tickLblPos val="nextTo"/>
        <c:crossAx val="-2082657352"/>
        <c:crosses val="autoZero"/>
        <c:crossBetween val="between"/>
      </c:valAx>
    </c:plotArea>
    <c:plotVisOnly val="1"/>
    <c:dispBlanksAs val="gap"/>
    <c:showDLblsOverMax val="0"/>
  </c:chart>
  <c:spPr>
    <a:solidFill>
      <a:schemeClr val="lt1"/>
    </a:solidFill>
    <a:ln w="19050" cap="flat" cmpd="sng" algn="ctr">
      <a:solidFill>
        <a:schemeClr val="accent2"/>
      </a:solidFill>
      <a:prstDash val="solid"/>
    </a:ln>
    <a:effectLst/>
  </c:spPr>
  <c:txPr>
    <a:bodyPr/>
    <a:lstStyle/>
    <a:p>
      <a:pPr>
        <a:defRPr sz="800" baseline="0">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2016 Anticipated Revenue</a:t>
            </a:r>
          </a:p>
        </c:rich>
      </c:tx>
      <c:overlay val="0"/>
    </c:title>
    <c:autoTitleDeleted val="0"/>
    <c:plotArea>
      <c:layout/>
      <c:barChart>
        <c:barDir val="col"/>
        <c:grouping val="clustered"/>
        <c:varyColors val="0"/>
        <c:ser>
          <c:idx val="0"/>
          <c:order val="0"/>
          <c:tx>
            <c:strRef>
              <c:f>Sheet1!$B$1</c:f>
              <c:strCache>
                <c:ptCount val="1"/>
                <c:pt idx="0">
                  <c:v>2016 Anticipated Revenue</c:v>
                </c:pt>
              </c:strCache>
            </c:strRef>
          </c:tx>
          <c:invertIfNegative val="0"/>
          <c:cat>
            <c:strRef>
              <c:f>Sheet1!$A$2:$A$5</c:f>
              <c:strCache>
                <c:ptCount val="4"/>
                <c:pt idx="0">
                  <c:v>Angel Investors</c:v>
                </c:pt>
                <c:pt idx="1">
                  <c:v>Speaking Fees</c:v>
                </c:pt>
                <c:pt idx="2">
                  <c:v>Friends of F@H</c:v>
                </c:pt>
                <c:pt idx="3">
                  <c:v>Mission Churches</c:v>
                </c:pt>
              </c:strCache>
            </c:strRef>
          </c:cat>
          <c:val>
            <c:numRef>
              <c:f>Sheet1!$B$2:$B$5</c:f>
              <c:numCache>
                <c:formatCode>0%</c:formatCode>
                <c:ptCount val="4"/>
                <c:pt idx="0">
                  <c:v>0.2</c:v>
                </c:pt>
                <c:pt idx="1">
                  <c:v>0.3</c:v>
                </c:pt>
                <c:pt idx="2">
                  <c:v>0.25</c:v>
                </c:pt>
                <c:pt idx="3">
                  <c:v>0.25</c:v>
                </c:pt>
              </c:numCache>
            </c:numRef>
          </c:val>
        </c:ser>
        <c:dLbls>
          <c:showLegendKey val="0"/>
          <c:showVal val="0"/>
          <c:showCatName val="0"/>
          <c:showSerName val="0"/>
          <c:showPercent val="0"/>
          <c:showBubbleSize val="0"/>
        </c:dLbls>
        <c:gapWidth val="150"/>
        <c:axId val="-2083589016"/>
        <c:axId val="-2083718168"/>
      </c:barChart>
      <c:catAx>
        <c:axId val="-2083589016"/>
        <c:scaling>
          <c:orientation val="minMax"/>
        </c:scaling>
        <c:delete val="0"/>
        <c:axPos val="b"/>
        <c:majorTickMark val="out"/>
        <c:minorTickMark val="none"/>
        <c:tickLblPos val="nextTo"/>
        <c:txPr>
          <a:bodyPr anchor="ctr" anchorCtr="1"/>
          <a:lstStyle/>
          <a:p>
            <a:pPr>
              <a:defRPr sz="800"/>
            </a:pPr>
            <a:endParaRPr lang="en-US"/>
          </a:p>
        </c:txPr>
        <c:crossAx val="-2083718168"/>
        <c:crosses val="autoZero"/>
        <c:auto val="1"/>
        <c:lblAlgn val="ctr"/>
        <c:lblOffset val="100"/>
        <c:noMultiLvlLbl val="0"/>
      </c:catAx>
      <c:valAx>
        <c:axId val="-2083718168"/>
        <c:scaling>
          <c:orientation val="minMax"/>
        </c:scaling>
        <c:delete val="0"/>
        <c:axPos val="l"/>
        <c:majorGridlines/>
        <c:numFmt formatCode="0%" sourceLinked="1"/>
        <c:majorTickMark val="out"/>
        <c:minorTickMark val="none"/>
        <c:tickLblPos val="nextTo"/>
        <c:crossAx val="-2083589016"/>
        <c:crosses val="autoZero"/>
        <c:crossBetween val="between"/>
      </c:valAx>
    </c:plotArea>
    <c:plotVisOnly val="1"/>
    <c:dispBlanksAs val="gap"/>
    <c:showDLblsOverMax val="0"/>
  </c:chart>
  <c:spPr>
    <a:solidFill>
      <a:schemeClr val="lt1"/>
    </a:solidFill>
    <a:ln w="1905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Revolution Brochure.dotx</Template>
  <TotalTime>266</TotalTime>
  <Pages>8</Pages>
  <Words>7</Words>
  <Characters>45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Siewert</dc:creator>
  <cp:keywords/>
  <dc:description/>
  <cp:lastModifiedBy>Brian Siewert</cp:lastModifiedBy>
  <cp:revision>3</cp:revision>
  <cp:lastPrinted>2014-04-29T21:31:00Z</cp:lastPrinted>
  <dcterms:created xsi:type="dcterms:W3CDTF">2014-04-29T21:31:00Z</dcterms:created>
  <dcterms:modified xsi:type="dcterms:W3CDTF">2014-04-30T03:45:00Z</dcterms:modified>
  <cp:category/>
</cp:coreProperties>
</file>